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DF27" w14:textId="77777777" w:rsidR="00B66C51" w:rsidRPr="004646F3" w:rsidRDefault="00B66C51" w:rsidP="00A15C5D">
      <w:bookmarkStart w:id="0" w:name="_Hlk86570419"/>
      <w:bookmarkEnd w:id="0"/>
    </w:p>
    <w:p w14:paraId="167CB828" w14:textId="77777777" w:rsidR="00B66C51" w:rsidRPr="004646F3" w:rsidRDefault="00B66C51" w:rsidP="00A15C5D"/>
    <w:p w14:paraId="49B199F7" w14:textId="77777777" w:rsidR="00B66C51" w:rsidRPr="004646F3" w:rsidRDefault="00B66C51" w:rsidP="00A15C5D"/>
    <w:p w14:paraId="3D6C84DA" w14:textId="77777777" w:rsidR="00B66C51" w:rsidRPr="004646F3" w:rsidRDefault="00B66C51" w:rsidP="00A15C5D"/>
    <w:p w14:paraId="07317D29" w14:textId="77777777" w:rsidR="00B66C51" w:rsidRPr="004646F3" w:rsidRDefault="00B66C51" w:rsidP="00A15C5D"/>
    <w:p w14:paraId="109B38D5" w14:textId="77777777" w:rsidR="00B66C51" w:rsidRPr="004646F3" w:rsidRDefault="00B66C51" w:rsidP="00A15C5D"/>
    <w:p w14:paraId="2DDFF9EE" w14:textId="77777777" w:rsidR="00B66C51" w:rsidRPr="004646F3" w:rsidRDefault="00B66C51" w:rsidP="00A15C5D"/>
    <w:p w14:paraId="0483DBEF" w14:textId="77777777" w:rsidR="00B66C51" w:rsidRPr="004646F3" w:rsidRDefault="00B66C51" w:rsidP="00A15C5D"/>
    <w:p w14:paraId="51990357" w14:textId="77777777" w:rsidR="00B66C51" w:rsidRPr="004646F3" w:rsidRDefault="00B66C51" w:rsidP="00A15C5D"/>
    <w:p w14:paraId="7621FE30" w14:textId="77777777" w:rsidR="00B66C51" w:rsidRPr="004646F3" w:rsidRDefault="00B66C51" w:rsidP="006C3DBE">
      <w:pPr>
        <w:pStyle w:val="2"/>
        <w:ind w:left="851"/>
      </w:pPr>
    </w:p>
    <w:p w14:paraId="1121729F" w14:textId="300A400F" w:rsidR="00B66C51" w:rsidRPr="006C3DBE" w:rsidRDefault="00B66C51" w:rsidP="006C3DBE">
      <w:pPr>
        <w:pStyle w:val="2"/>
        <w:ind w:left="851"/>
        <w:rPr>
          <w:sz w:val="36"/>
          <w:szCs w:val="28"/>
        </w:rPr>
      </w:pPr>
      <w:bookmarkStart w:id="1" w:name="_Toc144133936"/>
      <w:bookmarkStart w:id="2" w:name="_Toc144134059"/>
      <w:bookmarkStart w:id="3" w:name="_Toc210816496"/>
      <w:r w:rsidRPr="006C3DBE">
        <w:rPr>
          <w:sz w:val="36"/>
          <w:szCs w:val="28"/>
        </w:rPr>
        <w:t>Модуль "</w:t>
      </w:r>
      <w:r w:rsidR="00576CAC">
        <w:rPr>
          <w:sz w:val="36"/>
          <w:szCs w:val="28"/>
        </w:rPr>
        <w:t>Кабінет нотаріусів</w:t>
      </w:r>
      <w:r w:rsidRPr="006C3DBE">
        <w:rPr>
          <w:sz w:val="36"/>
          <w:szCs w:val="28"/>
        </w:rPr>
        <w:t>"</w:t>
      </w:r>
      <w:bookmarkEnd w:id="1"/>
      <w:bookmarkEnd w:id="2"/>
      <w:bookmarkEnd w:id="3"/>
    </w:p>
    <w:p w14:paraId="4B3708EA" w14:textId="77777777" w:rsidR="00B66C51" w:rsidRPr="006C3DBE" w:rsidRDefault="00B66C51" w:rsidP="006C3DBE">
      <w:pPr>
        <w:pStyle w:val="2"/>
        <w:ind w:left="851"/>
        <w:rPr>
          <w:sz w:val="36"/>
          <w:szCs w:val="28"/>
        </w:rPr>
      </w:pPr>
      <w:bookmarkStart w:id="4" w:name="_Toc144133937"/>
      <w:bookmarkStart w:id="5" w:name="_Toc144134060"/>
      <w:bookmarkStart w:id="6" w:name="_Toc210816497"/>
      <w:r w:rsidRPr="006C3DBE">
        <w:rPr>
          <w:sz w:val="36"/>
          <w:szCs w:val="28"/>
        </w:rPr>
        <w:t xml:space="preserve">Інструкція </w:t>
      </w:r>
      <w:r w:rsidR="005F799C" w:rsidRPr="006C3DBE">
        <w:rPr>
          <w:sz w:val="36"/>
          <w:szCs w:val="28"/>
        </w:rPr>
        <w:t>користувача</w:t>
      </w:r>
      <w:bookmarkEnd w:id="4"/>
      <w:bookmarkEnd w:id="5"/>
      <w:bookmarkEnd w:id="6"/>
    </w:p>
    <w:p w14:paraId="195DD9F8" w14:textId="77777777" w:rsidR="00B66C51" w:rsidRPr="006C3DBE" w:rsidRDefault="00B66C51" w:rsidP="006C3DBE">
      <w:pPr>
        <w:pStyle w:val="2"/>
        <w:ind w:left="851"/>
        <w:rPr>
          <w:sz w:val="36"/>
          <w:szCs w:val="28"/>
        </w:rPr>
      </w:pPr>
    </w:p>
    <w:p w14:paraId="407FB438" w14:textId="77777777" w:rsidR="00B66C51" w:rsidRPr="006C3DBE" w:rsidRDefault="00B66C51" w:rsidP="006C3DBE">
      <w:pPr>
        <w:pStyle w:val="2"/>
        <w:ind w:left="851"/>
        <w:rPr>
          <w:sz w:val="32"/>
          <w:szCs w:val="24"/>
        </w:rPr>
      </w:pPr>
      <w:bookmarkStart w:id="7" w:name="_Toc144133938"/>
      <w:bookmarkStart w:id="8" w:name="_Toc144134061"/>
      <w:bookmarkStart w:id="9" w:name="_Toc210816498"/>
      <w:r w:rsidRPr="006C3DBE">
        <w:rPr>
          <w:sz w:val="32"/>
          <w:szCs w:val="24"/>
        </w:rPr>
        <w:t>АТ "Ощадбанк"</w:t>
      </w:r>
      <w:bookmarkEnd w:id="7"/>
      <w:bookmarkEnd w:id="8"/>
      <w:bookmarkEnd w:id="9"/>
    </w:p>
    <w:p w14:paraId="7E3199DD" w14:textId="77777777" w:rsidR="00B66C51" w:rsidRPr="004646F3" w:rsidRDefault="00B66C51" w:rsidP="00A15C5D">
      <w:pPr>
        <w:pStyle w:val="2"/>
      </w:pPr>
    </w:p>
    <w:p w14:paraId="4FE8A51A" w14:textId="77777777" w:rsidR="00B66C51" w:rsidRPr="004646F3" w:rsidRDefault="00B66C51" w:rsidP="00A15C5D">
      <w:pPr>
        <w:rPr>
          <w:lang w:eastAsia="en-US"/>
        </w:rPr>
      </w:pPr>
      <w:r w:rsidRPr="004646F3">
        <w:rPr>
          <w:lang w:eastAsia="en-US"/>
        </w:rPr>
        <w:br w:type="page"/>
      </w:r>
    </w:p>
    <w:p w14:paraId="2B12ACFD" w14:textId="77777777" w:rsidR="00B66C51" w:rsidRPr="004646F3" w:rsidRDefault="00B66C51" w:rsidP="00A15C5D">
      <w:pPr>
        <w:rPr>
          <w:lang w:eastAsia="en-US"/>
        </w:rPr>
        <w:sectPr w:rsidR="00B66C51" w:rsidRPr="004646F3" w:rsidSect="006E728C">
          <w:headerReference w:type="first" r:id="rId11"/>
          <w:footerReference w:type="first" r:id="rId12"/>
          <w:type w:val="continuous"/>
          <w:pgSz w:w="11906" w:h="16838" w:code="9"/>
          <w:pgMar w:top="1134" w:right="851" w:bottom="1134" w:left="1701" w:header="709" w:footer="232" w:gutter="0"/>
          <w:cols w:space="708"/>
          <w:docGrid w:linePitch="360"/>
        </w:sectPr>
      </w:pPr>
    </w:p>
    <w:p w14:paraId="068337E3" w14:textId="77777777" w:rsidR="00195BA1" w:rsidRPr="004646F3" w:rsidRDefault="00195BA1" w:rsidP="00A15C5D">
      <w:pPr>
        <w:pStyle w:val="2"/>
      </w:pPr>
      <w:bookmarkStart w:id="10" w:name="_Toc144133939"/>
      <w:bookmarkStart w:id="11" w:name="_Toc144134062"/>
      <w:bookmarkStart w:id="12" w:name="_Toc210816499"/>
      <w:r w:rsidRPr="004646F3">
        <w:lastRenderedPageBreak/>
        <w:t>Інформація про документ</w:t>
      </w:r>
      <w:bookmarkEnd w:id="10"/>
      <w:bookmarkEnd w:id="11"/>
      <w:bookmarkEnd w:id="12"/>
    </w:p>
    <w:tbl>
      <w:tblPr>
        <w:tblW w:w="10065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1"/>
        <w:gridCol w:w="8054"/>
      </w:tblGrid>
      <w:tr w:rsidR="00195BA1" w:rsidRPr="004646F3" w14:paraId="317E9510" w14:textId="77777777" w:rsidTr="006C3DBE">
        <w:tc>
          <w:tcPr>
            <w:tcW w:w="2011" w:type="dxa"/>
            <w:shd w:val="clear" w:color="auto" w:fill="E0E0E0"/>
          </w:tcPr>
          <w:p w14:paraId="7303A800" w14:textId="77777777" w:rsidR="00195BA1" w:rsidRPr="004646F3" w:rsidRDefault="00195BA1" w:rsidP="00A15C5D">
            <w:r w:rsidRPr="004646F3">
              <w:t>Назва документу</w:t>
            </w:r>
          </w:p>
        </w:tc>
        <w:tc>
          <w:tcPr>
            <w:tcW w:w="8054" w:type="dxa"/>
          </w:tcPr>
          <w:p w14:paraId="6E50EC1A" w14:textId="6368007D" w:rsidR="00195BA1" w:rsidRPr="004646F3" w:rsidRDefault="00195BA1" w:rsidP="00576CAC">
            <w:r w:rsidRPr="004646F3">
              <w:t>Інструкція користувача модуля «</w:t>
            </w:r>
            <w:r w:rsidR="00576CAC">
              <w:t>Кабінет нотаріусів</w:t>
            </w:r>
            <w:r w:rsidRPr="004646F3">
              <w:t>»</w:t>
            </w:r>
          </w:p>
        </w:tc>
      </w:tr>
      <w:tr w:rsidR="00195BA1" w:rsidRPr="004646F3" w14:paraId="03F3DBAC" w14:textId="77777777" w:rsidTr="006C3DBE">
        <w:tc>
          <w:tcPr>
            <w:tcW w:w="2011" w:type="dxa"/>
            <w:shd w:val="clear" w:color="auto" w:fill="E0E0E0"/>
          </w:tcPr>
          <w:p w14:paraId="602944C7" w14:textId="77777777" w:rsidR="00195BA1" w:rsidRPr="004646F3" w:rsidRDefault="00195BA1" w:rsidP="00A15C5D">
            <w:r w:rsidRPr="004646F3">
              <w:t>Версія документу</w:t>
            </w:r>
          </w:p>
        </w:tc>
        <w:tc>
          <w:tcPr>
            <w:tcW w:w="8054" w:type="dxa"/>
          </w:tcPr>
          <w:p w14:paraId="2A406873" w14:textId="47215EC0" w:rsidR="00195BA1" w:rsidRPr="004646F3" w:rsidRDefault="001225E8" w:rsidP="00A15C5D">
            <w:r>
              <w:t>3</w:t>
            </w:r>
            <w:r w:rsidR="00195BA1" w:rsidRPr="004646F3">
              <w:t>.0</w:t>
            </w:r>
            <w:r w:rsidR="00173DD1">
              <w:t>1</w:t>
            </w:r>
          </w:p>
        </w:tc>
      </w:tr>
      <w:tr w:rsidR="00195BA1" w:rsidRPr="004646F3" w14:paraId="2A8DDA6A" w14:textId="77777777" w:rsidTr="006C3DBE">
        <w:tc>
          <w:tcPr>
            <w:tcW w:w="2011" w:type="dxa"/>
            <w:shd w:val="clear" w:color="auto" w:fill="E0E0E0"/>
          </w:tcPr>
          <w:p w14:paraId="3D3F0B6F" w14:textId="77777777" w:rsidR="00195BA1" w:rsidRPr="004646F3" w:rsidRDefault="00195BA1" w:rsidP="00A15C5D">
            <w:r w:rsidRPr="004646F3">
              <w:t>Дата документу</w:t>
            </w:r>
          </w:p>
        </w:tc>
        <w:tc>
          <w:tcPr>
            <w:tcW w:w="8054" w:type="dxa"/>
          </w:tcPr>
          <w:p w14:paraId="36A672C6" w14:textId="321549D2" w:rsidR="00195BA1" w:rsidRPr="004646F3" w:rsidRDefault="00173DD1" w:rsidP="00A15C5D">
            <w:fldSimple w:instr=" DOCPROPERTY  _DocVerDate  \* MERGEFORMAT ">
              <w:r>
                <w:t>08</w:t>
              </w:r>
              <w:r w:rsidR="00195BA1" w:rsidRPr="004646F3">
                <w:t>.1</w:t>
              </w:r>
              <w:r>
                <w:t>0</w:t>
              </w:r>
              <w:r w:rsidR="00195BA1" w:rsidRPr="004646F3">
                <w:t>.202</w:t>
              </w:r>
            </w:fldSimple>
            <w:r>
              <w:t>5</w:t>
            </w:r>
          </w:p>
        </w:tc>
      </w:tr>
      <w:tr w:rsidR="00195BA1" w:rsidRPr="004646F3" w14:paraId="3DAE88A9" w14:textId="77777777" w:rsidTr="006C3DBE">
        <w:tc>
          <w:tcPr>
            <w:tcW w:w="2011" w:type="dxa"/>
            <w:shd w:val="clear" w:color="auto" w:fill="E0E0E0"/>
          </w:tcPr>
          <w:p w14:paraId="1F00EF19" w14:textId="77777777" w:rsidR="00195BA1" w:rsidRPr="004646F3" w:rsidRDefault="00195BA1" w:rsidP="00A15C5D">
            <w:r w:rsidRPr="004646F3">
              <w:t>Ім’я файлу</w:t>
            </w:r>
          </w:p>
        </w:tc>
        <w:tc>
          <w:tcPr>
            <w:tcW w:w="8054" w:type="dxa"/>
          </w:tcPr>
          <w:p w14:paraId="01E15CB7" w14:textId="65C11FFC" w:rsidR="00195BA1" w:rsidRPr="004646F3" w:rsidRDefault="00C723A1" w:rsidP="00A15C5D">
            <w:r w:rsidRPr="00C723A1">
              <w:t xml:space="preserve">Запити Нотаріусів. Інструкція </w:t>
            </w:r>
            <w:r w:rsidR="008C65BA" w:rsidRPr="00C723A1">
              <w:t>користувача</w:t>
            </w:r>
            <w:r w:rsidRPr="00C723A1">
              <w:t xml:space="preserve"> 3.0</w:t>
            </w:r>
            <w:r w:rsidR="00173DD1">
              <w:t>1</w:t>
            </w:r>
            <w:r w:rsidRPr="00C723A1">
              <w:t>.docx</w:t>
            </w:r>
          </w:p>
        </w:tc>
      </w:tr>
    </w:tbl>
    <w:p w14:paraId="6BBD8D5E" w14:textId="77777777" w:rsidR="00195BA1" w:rsidRPr="004646F3" w:rsidRDefault="00195BA1" w:rsidP="00A15C5D"/>
    <w:p w14:paraId="61E5350D" w14:textId="77777777" w:rsidR="00195BA1" w:rsidRPr="004646F3" w:rsidRDefault="00195BA1" w:rsidP="00A15C5D">
      <w:pPr>
        <w:pStyle w:val="2"/>
      </w:pPr>
      <w:bookmarkStart w:id="13" w:name="_Toc86516285"/>
      <w:bookmarkStart w:id="14" w:name="_Toc144133940"/>
      <w:bookmarkStart w:id="15" w:name="_Toc144134063"/>
      <w:bookmarkStart w:id="16" w:name="_Toc210816500"/>
      <w:r w:rsidRPr="004646F3">
        <w:t>Історія змін</w:t>
      </w:r>
      <w:bookmarkEnd w:id="13"/>
      <w:bookmarkEnd w:id="14"/>
      <w:bookmarkEnd w:id="15"/>
      <w:bookmarkEnd w:id="16"/>
    </w:p>
    <w:tbl>
      <w:tblPr>
        <w:tblW w:w="10065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985"/>
        <w:gridCol w:w="2835"/>
        <w:gridCol w:w="2977"/>
      </w:tblGrid>
      <w:tr w:rsidR="00195BA1" w:rsidRPr="004646F3" w14:paraId="3BFF71D2" w14:textId="77777777" w:rsidTr="00173DD1">
        <w:trPr>
          <w:tblHeader/>
        </w:trPr>
        <w:tc>
          <w:tcPr>
            <w:tcW w:w="1134" w:type="dxa"/>
            <w:shd w:val="clear" w:color="auto" w:fill="E0E0E0"/>
          </w:tcPr>
          <w:p w14:paraId="31310EC3" w14:textId="77777777" w:rsidR="00195BA1" w:rsidRPr="004646F3" w:rsidRDefault="00195BA1" w:rsidP="00A15C5D">
            <w:pPr>
              <w:pStyle w:val="TableHeading"/>
            </w:pPr>
            <w:r w:rsidRPr="004646F3">
              <w:t>Версія</w:t>
            </w:r>
          </w:p>
        </w:tc>
        <w:tc>
          <w:tcPr>
            <w:tcW w:w="1134" w:type="dxa"/>
            <w:shd w:val="clear" w:color="auto" w:fill="E0E0E0"/>
          </w:tcPr>
          <w:p w14:paraId="42101CEA" w14:textId="77777777" w:rsidR="00195BA1" w:rsidRPr="004646F3" w:rsidRDefault="00195BA1" w:rsidP="00A15C5D">
            <w:pPr>
              <w:pStyle w:val="TableHeading"/>
            </w:pPr>
            <w:r w:rsidRPr="004646F3">
              <w:t>Дата</w:t>
            </w:r>
          </w:p>
        </w:tc>
        <w:tc>
          <w:tcPr>
            <w:tcW w:w="1985" w:type="dxa"/>
            <w:shd w:val="clear" w:color="auto" w:fill="E0E0E0"/>
          </w:tcPr>
          <w:p w14:paraId="7F32212F" w14:textId="77777777" w:rsidR="00195BA1" w:rsidRPr="004646F3" w:rsidRDefault="00195BA1" w:rsidP="00A15C5D">
            <w:pPr>
              <w:pStyle w:val="TableHeading"/>
            </w:pPr>
            <w:r w:rsidRPr="004646F3">
              <w:t>Автор змін</w:t>
            </w:r>
          </w:p>
        </w:tc>
        <w:tc>
          <w:tcPr>
            <w:tcW w:w="2835" w:type="dxa"/>
            <w:shd w:val="clear" w:color="auto" w:fill="E0E0E0"/>
          </w:tcPr>
          <w:p w14:paraId="413002A8" w14:textId="77777777" w:rsidR="00195BA1" w:rsidRPr="004646F3" w:rsidRDefault="00195BA1" w:rsidP="00A15C5D">
            <w:pPr>
              <w:pStyle w:val="TableHeading"/>
            </w:pPr>
            <w:r w:rsidRPr="004646F3">
              <w:t>Зміни</w:t>
            </w:r>
          </w:p>
        </w:tc>
        <w:tc>
          <w:tcPr>
            <w:tcW w:w="2977" w:type="dxa"/>
            <w:shd w:val="clear" w:color="auto" w:fill="E0E0E0"/>
          </w:tcPr>
          <w:p w14:paraId="69E2C729" w14:textId="77777777" w:rsidR="00195BA1" w:rsidRPr="004646F3" w:rsidRDefault="00195BA1" w:rsidP="00A15C5D">
            <w:pPr>
              <w:pStyle w:val="TableHeading"/>
            </w:pPr>
            <w:r w:rsidRPr="004646F3">
              <w:t>Ім’я файлу</w:t>
            </w:r>
          </w:p>
        </w:tc>
      </w:tr>
      <w:tr w:rsidR="00195BA1" w:rsidRPr="004646F3" w14:paraId="4AB94DFB" w14:textId="77777777" w:rsidTr="00173DD1">
        <w:tc>
          <w:tcPr>
            <w:tcW w:w="1134" w:type="dxa"/>
          </w:tcPr>
          <w:p w14:paraId="51BE5DC7" w14:textId="77777777" w:rsidR="00195BA1" w:rsidRPr="002F47F1" w:rsidRDefault="00195BA1" w:rsidP="00A15C5D">
            <w:pPr>
              <w:pStyle w:val="Table"/>
            </w:pPr>
            <w:r w:rsidRPr="002F47F1">
              <w:t>1.0</w:t>
            </w:r>
          </w:p>
        </w:tc>
        <w:tc>
          <w:tcPr>
            <w:tcW w:w="1134" w:type="dxa"/>
          </w:tcPr>
          <w:p w14:paraId="0F2088FE" w14:textId="77777777" w:rsidR="00195BA1" w:rsidRPr="002F47F1" w:rsidRDefault="007A2F89" w:rsidP="00A15C5D">
            <w:pPr>
              <w:pStyle w:val="Table"/>
            </w:pPr>
            <w:r>
              <w:t>23</w:t>
            </w:r>
            <w:r w:rsidR="00195BA1" w:rsidRPr="002F47F1">
              <w:t>.11.2021</w:t>
            </w:r>
          </w:p>
        </w:tc>
        <w:tc>
          <w:tcPr>
            <w:tcW w:w="1985" w:type="dxa"/>
          </w:tcPr>
          <w:p w14:paraId="6E3428C0" w14:textId="77777777" w:rsidR="00195BA1" w:rsidRPr="002F47F1" w:rsidRDefault="00195BA1" w:rsidP="00A15C5D">
            <w:pPr>
              <w:pStyle w:val="Table"/>
            </w:pPr>
            <w:r w:rsidRPr="002F47F1">
              <w:t>Трубачов Д.В.</w:t>
            </w:r>
          </w:p>
        </w:tc>
        <w:tc>
          <w:tcPr>
            <w:tcW w:w="2835" w:type="dxa"/>
          </w:tcPr>
          <w:p w14:paraId="620C3B98" w14:textId="77777777" w:rsidR="00195BA1" w:rsidRPr="002F47F1" w:rsidRDefault="00195BA1" w:rsidP="00A15C5D">
            <w:pPr>
              <w:pStyle w:val="Table"/>
            </w:pPr>
            <w:r w:rsidRPr="002F47F1">
              <w:t>Початкова версія</w:t>
            </w:r>
          </w:p>
        </w:tc>
        <w:tc>
          <w:tcPr>
            <w:tcW w:w="2977" w:type="dxa"/>
          </w:tcPr>
          <w:p w14:paraId="0A571B27" w14:textId="4BE33E53" w:rsidR="00195BA1" w:rsidRPr="002F47F1" w:rsidRDefault="001C78B3" w:rsidP="00A15C5D">
            <w:pPr>
              <w:pStyle w:val="Table"/>
            </w:pPr>
            <w:r w:rsidRPr="001C78B3">
              <w:t xml:space="preserve">Запити Нотаріусів. Інструкція </w:t>
            </w:r>
            <w:r w:rsidR="008C65BA" w:rsidRPr="001C78B3">
              <w:t>користувача</w:t>
            </w:r>
            <w:r w:rsidRPr="001C78B3">
              <w:t xml:space="preserve"> 1.0.docx</w:t>
            </w:r>
          </w:p>
        </w:tc>
      </w:tr>
      <w:tr w:rsidR="00195BA1" w:rsidRPr="004646F3" w14:paraId="64991854" w14:textId="77777777" w:rsidTr="00173DD1">
        <w:tc>
          <w:tcPr>
            <w:tcW w:w="1134" w:type="dxa"/>
          </w:tcPr>
          <w:p w14:paraId="41F17378" w14:textId="68D94F38" w:rsidR="00195BA1" w:rsidRPr="004646F3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2.0</w:t>
            </w:r>
          </w:p>
        </w:tc>
        <w:tc>
          <w:tcPr>
            <w:tcW w:w="1134" w:type="dxa"/>
          </w:tcPr>
          <w:p w14:paraId="66E7A1E7" w14:textId="709829FE" w:rsidR="00195BA1" w:rsidRPr="004646F3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1985" w:type="dxa"/>
          </w:tcPr>
          <w:p w14:paraId="5F3AF68E" w14:textId="7E8A4517" w:rsidR="00195BA1" w:rsidRPr="004646F3" w:rsidRDefault="00C723A1" w:rsidP="00A15C5D">
            <w:r>
              <w:t>Андрющенко С.А.</w:t>
            </w:r>
          </w:p>
        </w:tc>
        <w:tc>
          <w:tcPr>
            <w:tcW w:w="2835" w:type="dxa"/>
          </w:tcPr>
          <w:p w14:paraId="7411850B" w14:textId="623DD6AB" w:rsidR="00195BA1" w:rsidRPr="004646F3" w:rsidRDefault="00C723A1" w:rsidP="00A15C5D">
            <w:r>
              <w:t>Додано функціонал по авторизації нотаріусів у модулі «Кабінет нотаріусів» за допомогою КЕП</w:t>
            </w:r>
          </w:p>
        </w:tc>
        <w:tc>
          <w:tcPr>
            <w:tcW w:w="2977" w:type="dxa"/>
          </w:tcPr>
          <w:p w14:paraId="5F29E092" w14:textId="4EE32688" w:rsidR="00195BA1" w:rsidRPr="004646F3" w:rsidRDefault="00C723A1" w:rsidP="00A15C5D">
            <w:r w:rsidRPr="001C78B3">
              <w:t>Запити Нотарі</w:t>
            </w:r>
            <w:r>
              <w:t xml:space="preserve">усів. Інструкція </w:t>
            </w:r>
            <w:r w:rsidR="008C65BA">
              <w:t>користувача</w:t>
            </w:r>
            <w:r>
              <w:t xml:space="preserve"> 2</w:t>
            </w:r>
            <w:r w:rsidRPr="001C78B3">
              <w:t>.0.docx</w:t>
            </w:r>
          </w:p>
        </w:tc>
      </w:tr>
      <w:tr w:rsidR="00C723A1" w:rsidRPr="004646F3" w14:paraId="779D128D" w14:textId="77777777" w:rsidTr="00173DD1">
        <w:tc>
          <w:tcPr>
            <w:tcW w:w="1134" w:type="dxa"/>
          </w:tcPr>
          <w:p w14:paraId="233143BC" w14:textId="796DBD9F" w:rsidR="00C723A1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3.0</w:t>
            </w:r>
          </w:p>
        </w:tc>
        <w:tc>
          <w:tcPr>
            <w:tcW w:w="1134" w:type="dxa"/>
          </w:tcPr>
          <w:p w14:paraId="340043D0" w14:textId="1F3E1836" w:rsidR="00C723A1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1985" w:type="dxa"/>
          </w:tcPr>
          <w:p w14:paraId="0936451A" w14:textId="23D5782A" w:rsidR="00C723A1" w:rsidRDefault="00C723A1" w:rsidP="00A15C5D">
            <w:r>
              <w:t>Андрющенко С.А.</w:t>
            </w:r>
          </w:p>
        </w:tc>
        <w:tc>
          <w:tcPr>
            <w:tcW w:w="2835" w:type="dxa"/>
          </w:tcPr>
          <w:p w14:paraId="0205B550" w14:textId="4A8D9D82" w:rsidR="00C723A1" w:rsidRDefault="00C723A1" w:rsidP="00A15C5D">
            <w:r>
              <w:t>Додано уточнення по отриманню відповіді Банку</w:t>
            </w:r>
          </w:p>
        </w:tc>
        <w:tc>
          <w:tcPr>
            <w:tcW w:w="2977" w:type="dxa"/>
          </w:tcPr>
          <w:p w14:paraId="300980C0" w14:textId="12996322" w:rsidR="00C723A1" w:rsidRPr="001C78B3" w:rsidRDefault="00AA4DE8" w:rsidP="00A15C5D">
            <w:r w:rsidRPr="00C723A1">
              <w:t xml:space="preserve">Запити Нотаріусів. Інструкція </w:t>
            </w:r>
            <w:r w:rsidR="008C65BA" w:rsidRPr="00C723A1">
              <w:t>користувача</w:t>
            </w:r>
            <w:r w:rsidRPr="00C723A1">
              <w:t xml:space="preserve"> 3.0.docx</w:t>
            </w:r>
          </w:p>
        </w:tc>
      </w:tr>
      <w:tr w:rsidR="00173DD1" w:rsidRPr="004646F3" w14:paraId="4FBE7EB4" w14:textId="77777777" w:rsidTr="00173DD1">
        <w:tc>
          <w:tcPr>
            <w:tcW w:w="1134" w:type="dxa"/>
          </w:tcPr>
          <w:p w14:paraId="417EECE6" w14:textId="77E69EFC" w:rsidR="00173DD1" w:rsidRDefault="00173DD1" w:rsidP="00173DD1">
            <w:pPr>
              <w:rPr>
                <w:lang w:val="ru-RU"/>
              </w:rPr>
            </w:pPr>
            <w:r>
              <w:rPr>
                <w:lang w:val="ru-RU"/>
              </w:rPr>
              <w:t>3.01</w:t>
            </w:r>
          </w:p>
        </w:tc>
        <w:tc>
          <w:tcPr>
            <w:tcW w:w="1134" w:type="dxa"/>
          </w:tcPr>
          <w:p w14:paraId="3D52FBA3" w14:textId="6B7DF36C" w:rsidR="00173DD1" w:rsidRDefault="00173DD1" w:rsidP="00173DD1">
            <w:pPr>
              <w:rPr>
                <w:lang w:val="ru-RU"/>
              </w:rPr>
            </w:pPr>
            <w:r>
              <w:rPr>
                <w:lang w:val="ru-RU"/>
              </w:rPr>
              <w:t>08.10.2025</w:t>
            </w:r>
          </w:p>
        </w:tc>
        <w:tc>
          <w:tcPr>
            <w:tcW w:w="1985" w:type="dxa"/>
          </w:tcPr>
          <w:p w14:paraId="338C6C04" w14:textId="62A70AE1" w:rsidR="00173DD1" w:rsidRDefault="00173DD1" w:rsidP="00173DD1">
            <w:r>
              <w:t>Трубачов Д.В.</w:t>
            </w:r>
          </w:p>
        </w:tc>
        <w:tc>
          <w:tcPr>
            <w:tcW w:w="2835" w:type="dxa"/>
          </w:tcPr>
          <w:p w14:paraId="2D189A17" w14:textId="373A63B6" w:rsidR="00173DD1" w:rsidRDefault="00173DD1" w:rsidP="00173DD1">
            <w:r w:rsidRPr="00173DD1">
              <w:t>Внесено зміни що до безвісно відсутніх осіб та осіб, зниклих безвісти за особливих обставин</w:t>
            </w:r>
          </w:p>
        </w:tc>
        <w:tc>
          <w:tcPr>
            <w:tcW w:w="2977" w:type="dxa"/>
          </w:tcPr>
          <w:p w14:paraId="23DC2685" w14:textId="43A64EE5" w:rsidR="00173DD1" w:rsidRPr="00C723A1" w:rsidRDefault="00173DD1" w:rsidP="00173DD1">
            <w:r w:rsidRPr="00C723A1">
              <w:t xml:space="preserve">Запити Нотаріусів. Інструкція </w:t>
            </w:r>
            <w:r w:rsidR="008C65BA" w:rsidRPr="00C723A1">
              <w:t>користувача</w:t>
            </w:r>
            <w:r w:rsidRPr="00C723A1">
              <w:t xml:space="preserve"> 3.0</w:t>
            </w:r>
            <w:r>
              <w:t>1</w:t>
            </w:r>
            <w:r w:rsidRPr="00C723A1">
              <w:t>.docx</w:t>
            </w:r>
          </w:p>
        </w:tc>
      </w:tr>
    </w:tbl>
    <w:p w14:paraId="60473FCE" w14:textId="77777777" w:rsidR="00195BA1" w:rsidRPr="004646F3" w:rsidRDefault="00195BA1" w:rsidP="00A15C5D"/>
    <w:p w14:paraId="2867B441" w14:textId="77777777" w:rsidR="00B45601" w:rsidRPr="004646F3" w:rsidRDefault="00CC630C" w:rsidP="00A15C5D">
      <w:pPr>
        <w:pStyle w:val="2"/>
      </w:pPr>
      <w:bookmarkStart w:id="17" w:name="_Toc210816501"/>
      <w:r w:rsidRPr="00B46B83">
        <w:t>Зміст</w:t>
      </w:r>
      <w:bookmarkEnd w:id="17"/>
    </w:p>
    <w:bookmarkStart w:id="18" w:name="_Toc158803884"/>
    <w:bookmarkEnd w:id="18"/>
    <w:p w14:paraId="466BFA76" w14:textId="5E93DBA5" w:rsidR="00513422" w:rsidRDefault="00B87C4C" w:rsidP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r w:rsidRPr="002F47F1">
        <w:rPr>
          <w:noProof w:val="0"/>
        </w:rPr>
        <w:fldChar w:fldCharType="begin"/>
      </w:r>
      <w:r w:rsidRPr="002F47F1">
        <w:rPr>
          <w:noProof w:val="0"/>
        </w:rPr>
        <w:instrText xml:space="preserve"> TOC \o "1-5" \h \z \u </w:instrText>
      </w:r>
      <w:r w:rsidRPr="002F47F1">
        <w:rPr>
          <w:noProof w:val="0"/>
        </w:rPr>
        <w:fldChar w:fldCharType="separate"/>
      </w:r>
    </w:p>
    <w:p w14:paraId="37744CC5" w14:textId="469C8DEB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2" w:history="1">
        <w:r w:rsidRPr="00D23F87">
          <w:rPr>
            <w:rStyle w:val="af6"/>
          </w:rPr>
          <w:t>Загальна інформація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3B1FB7C" w14:textId="538288E7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3" w:history="1">
        <w:r w:rsidRPr="00D23F87">
          <w:rPr>
            <w:rStyle w:val="af6"/>
          </w:rPr>
          <w:t>Вимоги до програмного забезпечення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E097652" w14:textId="725B0017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4" w:history="1">
        <w:r w:rsidRPr="00D23F87">
          <w:rPr>
            <w:rStyle w:val="af6"/>
          </w:rPr>
          <w:t>Вхід на Портал по номеру телефона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C0D236C" w14:textId="56DFC7B3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5" w:history="1">
        <w:r w:rsidRPr="00D23F87">
          <w:rPr>
            <w:rStyle w:val="af6"/>
          </w:rPr>
          <w:t>Вхід у віджет «Кабінет нотаріусів»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F14B4D6" w14:textId="4144EB3E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6" w:history="1">
        <w:r w:rsidRPr="00D23F87">
          <w:rPr>
            <w:rStyle w:val="af6"/>
          </w:rPr>
          <w:t>Реєстрація у системі, як нотаріус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86A3DFA" w14:textId="30C03C78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7" w:history="1">
        <w:r w:rsidRPr="00D23F87">
          <w:rPr>
            <w:rStyle w:val="af6"/>
          </w:rPr>
          <w:t>Створення нового запиту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ED85732" w14:textId="7C3EBE21" w:rsidR="00513422" w:rsidRDefault="00513422">
      <w:pPr>
        <w:pStyle w:val="21"/>
        <w:rPr>
          <w:rFonts w:eastAsiaTheme="minorEastAsia" w:cstheme="minorBidi"/>
          <w:kern w:val="2"/>
          <w:sz w:val="24"/>
          <w:szCs w:val="24"/>
          <w:lang w:eastAsia="uk-UA"/>
          <w14:ligatures w14:val="standardContextual"/>
        </w:rPr>
      </w:pPr>
      <w:hyperlink w:anchor="_Toc210816508" w:history="1">
        <w:r w:rsidRPr="00D23F87">
          <w:rPr>
            <w:rStyle w:val="af6"/>
          </w:rPr>
          <w:t>Перегляд поданих запитів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_Toc210816508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B6965D0" w14:textId="1C95D58F" w:rsidR="006159B4" w:rsidRPr="002F47F1" w:rsidRDefault="00B87C4C" w:rsidP="00A15C5D">
      <w:pPr>
        <w:pStyle w:val="11"/>
      </w:pPr>
      <w:r w:rsidRPr="002F47F1">
        <w:fldChar w:fldCharType="end"/>
      </w:r>
    </w:p>
    <w:p w14:paraId="35738A6B" w14:textId="77777777" w:rsidR="006159B4" w:rsidRPr="004646F3" w:rsidRDefault="006159B4" w:rsidP="00A15C5D">
      <w:r w:rsidRPr="004646F3">
        <w:br w:type="page"/>
      </w:r>
    </w:p>
    <w:p w14:paraId="2C920B01" w14:textId="77777777" w:rsidR="004646F3" w:rsidRPr="004646F3" w:rsidRDefault="004646F3" w:rsidP="00A15C5D">
      <w:pPr>
        <w:pStyle w:val="2"/>
      </w:pPr>
      <w:bookmarkStart w:id="19" w:name="_Toc86515671"/>
      <w:bookmarkStart w:id="20" w:name="_Toc86516287"/>
      <w:bookmarkStart w:id="21" w:name="_Toc210816502"/>
      <w:r w:rsidRPr="004646F3">
        <w:lastRenderedPageBreak/>
        <w:t>Загальна інформація</w:t>
      </w:r>
      <w:bookmarkEnd w:id="19"/>
      <w:bookmarkEnd w:id="20"/>
      <w:bookmarkEnd w:id="21"/>
    </w:p>
    <w:p w14:paraId="75885787" w14:textId="268730D5" w:rsidR="007F038D" w:rsidRDefault="005731E3" w:rsidP="007F038D">
      <w:bookmarkStart w:id="22" w:name="_Toc86515672"/>
      <w:bookmarkStart w:id="23" w:name="_Toc86516288"/>
      <w:r w:rsidRPr="00053226">
        <w:t xml:space="preserve">Інструкція </w:t>
      </w:r>
      <w:r>
        <w:t>користувача</w:t>
      </w:r>
      <w:r w:rsidRPr="00053226">
        <w:t xml:space="preserve"> </w:t>
      </w:r>
      <w:r>
        <w:t>по створенню запитів нотаріусів</w:t>
      </w:r>
      <w:r w:rsidRPr="00053226">
        <w:t xml:space="preserve"> за допомогою віджету </w:t>
      </w:r>
      <w:r w:rsidR="00576CAC">
        <w:t>«Кабінет нотаріусів»</w:t>
      </w:r>
      <w:r w:rsidRPr="00053226">
        <w:t>, розташованому на Зовнішньому Порталі.</w:t>
      </w:r>
    </w:p>
    <w:p w14:paraId="1830DE22" w14:textId="7CA4889A" w:rsidR="005731E3" w:rsidRDefault="005731E3" w:rsidP="005731E3">
      <w:pPr>
        <w:pStyle w:val="af8"/>
        <w:ind w:left="0"/>
      </w:pPr>
      <w:r>
        <w:t xml:space="preserve">Віджет </w:t>
      </w:r>
      <w:r w:rsidR="00576CAC">
        <w:t>«Кабінет нотаріусів»</w:t>
      </w:r>
      <w:r>
        <w:t xml:space="preserve"> доступний для:</w:t>
      </w:r>
    </w:p>
    <w:p w14:paraId="25C66A30" w14:textId="77777777" w:rsidR="005731E3" w:rsidRDefault="005731E3" w:rsidP="005731E3">
      <w:pPr>
        <w:pStyle w:val="af8"/>
        <w:numPr>
          <w:ilvl w:val="0"/>
          <w:numId w:val="44"/>
        </w:numPr>
      </w:pPr>
      <w:r>
        <w:t>користувачів – клієнтів банку</w:t>
      </w:r>
    </w:p>
    <w:p w14:paraId="47E470E1" w14:textId="77777777" w:rsidR="005731E3" w:rsidRDefault="005731E3" w:rsidP="005731E3">
      <w:pPr>
        <w:pStyle w:val="af8"/>
        <w:numPr>
          <w:ilvl w:val="0"/>
          <w:numId w:val="44"/>
        </w:numPr>
      </w:pPr>
      <w:r>
        <w:t xml:space="preserve">зареєстрованих </w:t>
      </w:r>
      <w:proofErr w:type="spellStart"/>
      <w:r>
        <w:t>неклієнтів</w:t>
      </w:r>
      <w:proofErr w:type="spellEnd"/>
      <w:r>
        <w:t xml:space="preserve"> банку</w:t>
      </w:r>
    </w:p>
    <w:p w14:paraId="3DB06D47" w14:textId="77777777" w:rsidR="005731E3" w:rsidRPr="007F038D" w:rsidRDefault="005731E3" w:rsidP="007F038D"/>
    <w:p w14:paraId="3A272F31" w14:textId="77777777" w:rsidR="004646F3" w:rsidRPr="004646F3" w:rsidRDefault="004646F3" w:rsidP="00A15C5D">
      <w:pPr>
        <w:pStyle w:val="2"/>
      </w:pPr>
      <w:bookmarkStart w:id="24" w:name="_Toc210816503"/>
      <w:r w:rsidRPr="004646F3">
        <w:t>Вимоги до програмного забезпечення</w:t>
      </w:r>
      <w:bookmarkEnd w:id="22"/>
      <w:bookmarkEnd w:id="23"/>
      <w:bookmarkEnd w:id="24"/>
    </w:p>
    <w:p w14:paraId="0C4A3E93" w14:textId="77777777" w:rsidR="004646F3" w:rsidRPr="00A15C5D" w:rsidRDefault="004646F3" w:rsidP="00A15C5D">
      <w:bookmarkStart w:id="25" w:name="_Hlk87270212"/>
      <w:r w:rsidRPr="00A15C5D">
        <w:t xml:space="preserve">Для коректної роботи з веб-додатком для адміністрування модуля потрібен браузер </w:t>
      </w:r>
      <w:proofErr w:type="spellStart"/>
      <w:r w:rsidRPr="00A15C5D">
        <w:t>Google</w:t>
      </w:r>
      <w:proofErr w:type="spellEnd"/>
      <w:r w:rsidRPr="00A15C5D">
        <w:t xml:space="preserve"> </w:t>
      </w:r>
      <w:proofErr w:type="spellStart"/>
      <w:r w:rsidRPr="00A15C5D">
        <w:t>Chrome</w:t>
      </w:r>
      <w:proofErr w:type="spellEnd"/>
      <w:r w:rsidRPr="00A15C5D">
        <w:t xml:space="preserve">(версії 80+) або </w:t>
      </w:r>
      <w:proofErr w:type="spellStart"/>
      <w:r w:rsidRPr="00A15C5D">
        <w:t>FireFox</w:t>
      </w:r>
      <w:proofErr w:type="spellEnd"/>
      <w:r w:rsidRPr="00A15C5D">
        <w:t xml:space="preserve"> (версії 90+). </w:t>
      </w:r>
    </w:p>
    <w:bookmarkEnd w:id="25"/>
    <w:p w14:paraId="174F43BA" w14:textId="77777777" w:rsidR="00D07ED2" w:rsidRPr="004646F3" w:rsidRDefault="00D07ED2" w:rsidP="00A15C5D">
      <w:pPr>
        <w:sectPr w:rsidR="00D07ED2" w:rsidRPr="004646F3" w:rsidSect="008E4B45">
          <w:headerReference w:type="default" r:id="rId13"/>
          <w:footerReference w:type="default" r:id="rId14"/>
          <w:type w:val="continuous"/>
          <w:pgSz w:w="11906" w:h="16838" w:code="9"/>
          <w:pgMar w:top="1702" w:right="851" w:bottom="1418" w:left="1701" w:header="709" w:footer="449" w:gutter="0"/>
          <w:cols w:space="708"/>
          <w:titlePg/>
          <w:docGrid w:linePitch="360"/>
        </w:sectPr>
      </w:pPr>
    </w:p>
    <w:p w14:paraId="56E6047F" w14:textId="77777777" w:rsidR="009A3E6B" w:rsidRPr="004646F3" w:rsidRDefault="009A3E6B" w:rsidP="009A3E6B">
      <w:pPr>
        <w:pStyle w:val="2"/>
      </w:pPr>
      <w:bookmarkStart w:id="26" w:name="_Toc210816504"/>
      <w:r>
        <w:lastRenderedPageBreak/>
        <w:t>Вхід</w:t>
      </w:r>
      <w:r w:rsidR="00E544F7">
        <w:t xml:space="preserve"> на Портал</w:t>
      </w:r>
      <w:r>
        <w:t xml:space="preserve"> по номеру телефона</w:t>
      </w:r>
      <w:bookmarkEnd w:id="26"/>
    </w:p>
    <w:p w14:paraId="51475261" w14:textId="77777777" w:rsidR="00755857" w:rsidRPr="00756C0F" w:rsidRDefault="00755857" w:rsidP="00755857">
      <w:pPr>
        <w:pStyle w:val="af8"/>
      </w:pPr>
    </w:p>
    <w:p w14:paraId="38302FB3" w14:textId="77777777" w:rsidR="00755857" w:rsidRPr="00821077" w:rsidRDefault="00755857" w:rsidP="00755857">
      <w:pPr>
        <w:pStyle w:val="af8"/>
        <w:rPr>
          <w:rStyle w:val="af6"/>
          <w:color w:val="auto"/>
          <w:u w:val="none"/>
        </w:rPr>
      </w:pPr>
      <w:r w:rsidRPr="00821077">
        <w:t xml:space="preserve">Для </w:t>
      </w:r>
      <w:r>
        <w:t xml:space="preserve">входу необхідно перейти за посиланням: </w:t>
      </w:r>
      <w:hyperlink r:id="rId15" w:history="1">
        <w:r w:rsidRPr="004646F3">
          <w:rPr>
            <w:rStyle w:val="af6"/>
          </w:rPr>
          <w:t>https://pkb.oschadbank.ua/portal-digital-frontend/</w:t>
        </w:r>
      </w:hyperlink>
    </w:p>
    <w:p w14:paraId="2BA2C56A" w14:textId="77777777" w:rsidR="00755857" w:rsidRPr="00755857" w:rsidRDefault="00755857" w:rsidP="00A15C5D">
      <w:pPr>
        <w:pStyle w:val="af8"/>
      </w:pPr>
    </w:p>
    <w:p w14:paraId="1E7C2FC1" w14:textId="77777777" w:rsidR="009B387D" w:rsidRPr="004646F3" w:rsidRDefault="009B387D" w:rsidP="00A15C5D">
      <w:pPr>
        <w:rPr>
          <w:highlight w:val="yellow"/>
          <w:lang w:eastAsia="en-US"/>
        </w:rPr>
      </w:pPr>
    </w:p>
    <w:p w14:paraId="1D40B417" w14:textId="77777777" w:rsidR="007C3B90" w:rsidRDefault="00812030" w:rsidP="007C3B90">
      <w:pPr>
        <w:keepNext/>
      </w:pPr>
      <w:r>
        <w:rPr>
          <w:noProof/>
          <w:lang w:eastAsia="uk-UA"/>
        </w:rPr>
        <w:drawing>
          <wp:inline distT="0" distB="0" distL="0" distR="0" wp14:anchorId="0917B8AE" wp14:editId="6E14A38E">
            <wp:extent cx="2713285" cy="466685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050" cy="46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99F1" w14:textId="77777777" w:rsidR="008B129E" w:rsidRPr="007C3B90" w:rsidRDefault="007C3B90" w:rsidP="007C3B90">
      <w:pPr>
        <w:pStyle w:val="a5"/>
        <w:jc w:val="left"/>
        <w:rPr>
          <w:rFonts w:asciiTheme="minorHAnsi" w:hAnsiTheme="minorHAnsi"/>
          <w:sz w:val="18"/>
          <w:szCs w:val="24"/>
        </w:rPr>
      </w:pPr>
      <w:r w:rsidRPr="007C3B90">
        <w:rPr>
          <w:rFonts w:asciiTheme="minorHAnsi" w:hAnsiTheme="minorHAnsi"/>
          <w:sz w:val="18"/>
          <w:szCs w:val="24"/>
        </w:rPr>
        <w:t xml:space="preserve">Рис. </w:t>
      </w:r>
      <w:r w:rsidRPr="007C3B90">
        <w:rPr>
          <w:rFonts w:asciiTheme="minorHAnsi" w:hAnsiTheme="minorHAnsi"/>
          <w:sz w:val="18"/>
          <w:szCs w:val="24"/>
        </w:rPr>
        <w:fldChar w:fldCharType="begin"/>
      </w:r>
      <w:r w:rsidRPr="007C3B90">
        <w:rPr>
          <w:rFonts w:asciiTheme="minorHAnsi" w:hAnsiTheme="minorHAnsi"/>
          <w:sz w:val="18"/>
          <w:szCs w:val="24"/>
        </w:rPr>
        <w:instrText xml:space="preserve"> SEQ Рис. \* ARABIC </w:instrText>
      </w:r>
      <w:r w:rsidRPr="007C3B90">
        <w:rPr>
          <w:rFonts w:asciiTheme="minorHAnsi" w:hAnsiTheme="minorHAnsi"/>
          <w:sz w:val="18"/>
          <w:szCs w:val="24"/>
        </w:rPr>
        <w:fldChar w:fldCharType="separate"/>
      </w:r>
      <w:r w:rsidR="005750C1">
        <w:rPr>
          <w:rFonts w:asciiTheme="minorHAnsi" w:hAnsiTheme="minorHAnsi"/>
          <w:noProof/>
          <w:sz w:val="18"/>
          <w:szCs w:val="24"/>
        </w:rPr>
        <w:t>1</w:t>
      </w:r>
      <w:r w:rsidRPr="007C3B90">
        <w:rPr>
          <w:rFonts w:asciiTheme="minorHAnsi" w:hAnsiTheme="minorHAnsi"/>
          <w:sz w:val="18"/>
          <w:szCs w:val="24"/>
        </w:rPr>
        <w:fldChar w:fldCharType="end"/>
      </w:r>
      <w:r w:rsidRPr="007C3B90">
        <w:rPr>
          <w:rFonts w:asciiTheme="minorHAnsi" w:hAnsiTheme="minorHAnsi"/>
          <w:sz w:val="18"/>
          <w:szCs w:val="24"/>
        </w:rPr>
        <w:t>. Вікно входу</w:t>
      </w:r>
    </w:p>
    <w:p w14:paraId="60A3863E" w14:textId="77777777" w:rsidR="00480E06" w:rsidRPr="004646F3" w:rsidRDefault="00480E06" w:rsidP="00A15C5D">
      <w:pPr>
        <w:rPr>
          <w:lang w:eastAsia="en-US"/>
        </w:rPr>
      </w:pPr>
    </w:p>
    <w:p w14:paraId="7C61F49A" w14:textId="77777777" w:rsidR="002F07C9" w:rsidRPr="004646F3" w:rsidRDefault="002F07C9" w:rsidP="00A15C5D"/>
    <w:p w14:paraId="54F1B05B" w14:textId="2F454432" w:rsidR="00480E06" w:rsidRDefault="00940113" w:rsidP="005552CF">
      <w:pPr>
        <w:pStyle w:val="af8"/>
      </w:pPr>
      <w:r>
        <w:t>Для входу необхідно ввести свій номер телефону та пароль. Якщо користувач входить вперше і ще не встановлював пароль – необхідно обрати пункт «</w:t>
      </w:r>
      <w:r w:rsidR="009925CA">
        <w:t>Реєстрація</w:t>
      </w:r>
      <w:r>
        <w:t>» та встановити пароль, виконавши відповідні ді</w:t>
      </w:r>
      <w:r w:rsidR="00A06E14">
        <w:t xml:space="preserve">ї згідно рекомендацій на екрані. </w:t>
      </w:r>
    </w:p>
    <w:p w14:paraId="57076900" w14:textId="77777777" w:rsidR="00940113" w:rsidRDefault="00940113" w:rsidP="005552CF">
      <w:pPr>
        <w:pStyle w:val="af8"/>
      </w:pPr>
    </w:p>
    <w:p w14:paraId="52540BF3" w14:textId="77777777" w:rsidR="00940113" w:rsidRPr="004646F3" w:rsidRDefault="00940113" w:rsidP="00940113">
      <w:pPr>
        <w:pStyle w:val="af8"/>
        <w:rPr>
          <w:lang w:eastAsia="en-US"/>
        </w:rPr>
      </w:pPr>
    </w:p>
    <w:p w14:paraId="7D5B5924" w14:textId="77777777" w:rsidR="00940113" w:rsidRPr="004646F3" w:rsidRDefault="00940113" w:rsidP="005552CF">
      <w:pPr>
        <w:pStyle w:val="af8"/>
      </w:pPr>
    </w:p>
    <w:p w14:paraId="3477C18D" w14:textId="77777777" w:rsidR="007C3B90" w:rsidRDefault="00480E06" w:rsidP="007C3B90">
      <w:pPr>
        <w:pStyle w:val="af8"/>
        <w:keepNext/>
        <w:ind w:left="0"/>
      </w:pPr>
      <w:r w:rsidRPr="004646F3">
        <w:rPr>
          <w:noProof/>
          <w:lang w:eastAsia="uk-UA"/>
        </w:rPr>
        <w:lastRenderedPageBreak/>
        <w:drawing>
          <wp:inline distT="0" distB="0" distL="0" distR="0" wp14:anchorId="28D36F34" wp14:editId="525DF807">
            <wp:extent cx="2892427" cy="29370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3" cy="29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0148" w14:textId="77777777" w:rsidR="00C65CF1" w:rsidRDefault="007C3B90" w:rsidP="007C3B90">
      <w:pPr>
        <w:pStyle w:val="a5"/>
        <w:jc w:val="left"/>
      </w:pPr>
      <w:r>
        <w:t xml:space="preserve">Рис. </w:t>
      </w:r>
      <w:r w:rsidR="00580F76">
        <w:fldChar w:fldCharType="begin"/>
      </w:r>
      <w:r w:rsidR="00580F76">
        <w:instrText xml:space="preserve"> SEQ Рис. \* ARABIC </w:instrText>
      </w:r>
      <w:r w:rsidR="00580F76">
        <w:fldChar w:fldCharType="separate"/>
      </w:r>
      <w:r w:rsidR="005750C1">
        <w:rPr>
          <w:noProof/>
        </w:rPr>
        <w:t>2</w:t>
      </w:r>
      <w:r w:rsidR="00580F76">
        <w:rPr>
          <w:noProof/>
        </w:rPr>
        <w:fldChar w:fldCharType="end"/>
      </w:r>
      <w:r>
        <w:t xml:space="preserve">. </w:t>
      </w:r>
      <w:r w:rsidRPr="004210F3">
        <w:t>Вікно встановлення паролю</w:t>
      </w:r>
    </w:p>
    <w:p w14:paraId="18C316CD" w14:textId="77777777" w:rsidR="00480E06" w:rsidRPr="00C65CF1" w:rsidRDefault="00480E06" w:rsidP="00C65CF1">
      <w:pPr>
        <w:pStyle w:val="a5"/>
        <w:jc w:val="left"/>
        <w:rPr>
          <w:rFonts w:asciiTheme="minorHAnsi" w:hAnsiTheme="minorHAnsi"/>
          <w:sz w:val="18"/>
          <w:szCs w:val="24"/>
        </w:rPr>
      </w:pPr>
    </w:p>
    <w:p w14:paraId="0F4E82D4" w14:textId="77777777" w:rsidR="00480E06" w:rsidRPr="004646F3" w:rsidRDefault="00480E06" w:rsidP="00A15C5D">
      <w:pPr>
        <w:rPr>
          <w:lang w:eastAsia="en-US"/>
        </w:rPr>
      </w:pPr>
    </w:p>
    <w:p w14:paraId="51FDB603" w14:textId="77777777" w:rsidR="00480E06" w:rsidRPr="004646F3" w:rsidRDefault="00480E06" w:rsidP="00A15C5D">
      <w:pPr>
        <w:pStyle w:val="af8"/>
        <w:numPr>
          <w:ilvl w:val="0"/>
          <w:numId w:val="35"/>
        </w:numPr>
        <w:rPr>
          <w:lang w:eastAsia="en-US"/>
        </w:rPr>
      </w:pPr>
      <w:r w:rsidRPr="004646F3">
        <w:rPr>
          <w:lang w:eastAsia="en-US"/>
        </w:rPr>
        <w:t>Вводимо  номер телефону,</w:t>
      </w:r>
      <w:r w:rsidR="001132FA" w:rsidRPr="004646F3">
        <w:rPr>
          <w:lang w:eastAsia="en-US"/>
        </w:rPr>
        <w:t xml:space="preserve"> натискаємо «Відправити». На вказаний номер надходить СМС-повідомлення  з кодом, який потрібно ввести в </w:t>
      </w:r>
      <w:r w:rsidR="006D46AF">
        <w:rPr>
          <w:lang w:eastAsia="en-US"/>
        </w:rPr>
        <w:t>наступному вікні:</w:t>
      </w:r>
    </w:p>
    <w:p w14:paraId="0D3C775F" w14:textId="77777777" w:rsidR="001132FA" w:rsidRPr="004646F3" w:rsidRDefault="001132FA" w:rsidP="00A15C5D">
      <w:pPr>
        <w:pStyle w:val="af8"/>
        <w:rPr>
          <w:lang w:eastAsia="en-US"/>
        </w:rPr>
      </w:pPr>
    </w:p>
    <w:p w14:paraId="63BC28AA" w14:textId="77777777" w:rsidR="007C3B90" w:rsidRDefault="001132FA" w:rsidP="007C3B90">
      <w:pPr>
        <w:keepNext/>
      </w:pPr>
      <w:r w:rsidRPr="004646F3">
        <w:rPr>
          <w:noProof/>
          <w:lang w:eastAsia="uk-UA"/>
        </w:rPr>
        <w:drawing>
          <wp:inline distT="0" distB="0" distL="0" distR="0" wp14:anchorId="7A011216" wp14:editId="161FC543">
            <wp:extent cx="2854085" cy="2947645"/>
            <wp:effectExtent l="0" t="0" r="381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24" cy="29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E197" w14:textId="77777777" w:rsidR="000E0980" w:rsidRDefault="007C3B90" w:rsidP="007C3B90">
      <w:pPr>
        <w:pStyle w:val="a5"/>
        <w:jc w:val="left"/>
      </w:pPr>
      <w:r>
        <w:t xml:space="preserve">Рис. </w:t>
      </w:r>
      <w:r w:rsidR="00580F76">
        <w:fldChar w:fldCharType="begin"/>
      </w:r>
      <w:r w:rsidR="00580F76">
        <w:instrText xml:space="preserve"> SEQ Рис. \* ARABIC </w:instrText>
      </w:r>
      <w:r w:rsidR="00580F76">
        <w:fldChar w:fldCharType="separate"/>
      </w:r>
      <w:r w:rsidR="005750C1">
        <w:rPr>
          <w:noProof/>
        </w:rPr>
        <w:t>3</w:t>
      </w:r>
      <w:r w:rsidR="00580F76">
        <w:rPr>
          <w:noProof/>
        </w:rPr>
        <w:fldChar w:fldCharType="end"/>
      </w:r>
      <w:r>
        <w:t xml:space="preserve">. </w:t>
      </w:r>
      <w:r w:rsidRPr="00CF1DA2">
        <w:t>Вікно вводу коду з СМС</w:t>
      </w:r>
    </w:p>
    <w:p w14:paraId="398B43E9" w14:textId="77777777" w:rsidR="00480E06" w:rsidRPr="000E0980" w:rsidRDefault="00480E06" w:rsidP="000E0980">
      <w:pPr>
        <w:pStyle w:val="a5"/>
        <w:jc w:val="left"/>
        <w:rPr>
          <w:rFonts w:asciiTheme="minorHAnsi" w:hAnsiTheme="minorHAnsi"/>
        </w:rPr>
      </w:pPr>
    </w:p>
    <w:p w14:paraId="2EB90442" w14:textId="77777777" w:rsidR="001132FA" w:rsidRDefault="001132FA" w:rsidP="00A15C5D">
      <w:pPr>
        <w:rPr>
          <w:lang w:eastAsia="en-US"/>
        </w:rPr>
      </w:pPr>
    </w:p>
    <w:p w14:paraId="0AE51DD0" w14:textId="435E0308" w:rsidR="004D392D" w:rsidRDefault="004D392D" w:rsidP="00A15C5D">
      <w:pPr>
        <w:rPr>
          <w:lang w:eastAsia="en-US"/>
        </w:rPr>
      </w:pPr>
    </w:p>
    <w:p w14:paraId="08A71D28" w14:textId="09BF9460" w:rsidR="00A477FA" w:rsidRDefault="00A477FA" w:rsidP="00A15C5D">
      <w:pPr>
        <w:rPr>
          <w:lang w:eastAsia="en-US"/>
        </w:rPr>
      </w:pPr>
    </w:p>
    <w:p w14:paraId="15ABD2B6" w14:textId="073991F3" w:rsidR="00A477FA" w:rsidRDefault="00A477FA" w:rsidP="00A15C5D">
      <w:pPr>
        <w:rPr>
          <w:lang w:eastAsia="en-US"/>
        </w:rPr>
      </w:pPr>
    </w:p>
    <w:p w14:paraId="46A0D458" w14:textId="6B08242C" w:rsidR="00A477FA" w:rsidRDefault="00A477FA" w:rsidP="00A15C5D">
      <w:pPr>
        <w:rPr>
          <w:lang w:eastAsia="en-US"/>
        </w:rPr>
      </w:pPr>
    </w:p>
    <w:p w14:paraId="3260A0A6" w14:textId="73F62043" w:rsidR="00A477FA" w:rsidRDefault="00A477FA" w:rsidP="00A15C5D">
      <w:pPr>
        <w:rPr>
          <w:lang w:eastAsia="en-US"/>
        </w:rPr>
      </w:pPr>
    </w:p>
    <w:p w14:paraId="44409543" w14:textId="77777777" w:rsidR="00A477FA" w:rsidRPr="004646F3" w:rsidRDefault="00A477FA" w:rsidP="00A15C5D">
      <w:pPr>
        <w:rPr>
          <w:lang w:eastAsia="en-US"/>
        </w:rPr>
      </w:pPr>
    </w:p>
    <w:p w14:paraId="12B57321" w14:textId="77777777" w:rsidR="001132FA" w:rsidRPr="004646F3" w:rsidRDefault="00943865" w:rsidP="00A15C5D">
      <w:pPr>
        <w:pStyle w:val="af8"/>
        <w:numPr>
          <w:ilvl w:val="0"/>
          <w:numId w:val="35"/>
        </w:numPr>
        <w:rPr>
          <w:lang w:eastAsia="en-US"/>
        </w:rPr>
      </w:pPr>
      <w:r w:rsidRPr="004646F3">
        <w:rPr>
          <w:lang w:eastAsia="en-US"/>
        </w:rPr>
        <w:lastRenderedPageBreak/>
        <w:t xml:space="preserve">Вводимо пароль та дублюємо цей пароль ще раз. </w:t>
      </w:r>
      <w:r w:rsidR="00F7068E" w:rsidRPr="004646F3">
        <w:rPr>
          <w:lang w:eastAsia="en-US"/>
        </w:rPr>
        <w:t>Натискаємо «Підтвердити»</w:t>
      </w:r>
    </w:p>
    <w:p w14:paraId="560E862A" w14:textId="6D5A843A" w:rsidR="00943865" w:rsidRDefault="00943865" w:rsidP="00A15C5D">
      <w:pPr>
        <w:pStyle w:val="af8"/>
        <w:rPr>
          <w:lang w:eastAsia="en-US"/>
        </w:rPr>
      </w:pPr>
      <w:r w:rsidRPr="004646F3">
        <w:rPr>
          <w:b/>
          <w:lang w:eastAsia="en-US"/>
        </w:rPr>
        <w:t xml:space="preserve">Увага!!! </w:t>
      </w:r>
      <w:r w:rsidRPr="004646F3">
        <w:rPr>
          <w:lang w:eastAsia="en-US"/>
        </w:rPr>
        <w:t>Пароль має містити велику та маленьку літеру, цифру та розмір не менше 8 символів</w:t>
      </w:r>
    </w:p>
    <w:p w14:paraId="448F8FEB" w14:textId="77777777" w:rsidR="00A477FA" w:rsidRPr="004646F3" w:rsidRDefault="00A477FA" w:rsidP="00A15C5D">
      <w:pPr>
        <w:pStyle w:val="af8"/>
        <w:rPr>
          <w:lang w:eastAsia="en-US"/>
        </w:rPr>
      </w:pPr>
    </w:p>
    <w:p w14:paraId="063DD68C" w14:textId="77777777" w:rsidR="007C3B90" w:rsidRDefault="00943865" w:rsidP="007C3B90">
      <w:pPr>
        <w:keepNext/>
      </w:pPr>
      <w:r w:rsidRPr="004646F3">
        <w:rPr>
          <w:noProof/>
          <w:lang w:eastAsia="uk-UA"/>
        </w:rPr>
        <w:drawing>
          <wp:inline distT="0" distB="0" distL="0" distR="0" wp14:anchorId="5BDF6B23" wp14:editId="251E08B7">
            <wp:extent cx="2830872" cy="3415722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49" cy="34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71CF" w14:textId="77777777" w:rsidR="00271C16" w:rsidRPr="007C3B90" w:rsidRDefault="007C3B90" w:rsidP="007C3B90">
      <w:pPr>
        <w:pStyle w:val="a5"/>
        <w:jc w:val="left"/>
        <w:rPr>
          <w:rFonts w:asciiTheme="minorHAnsi" w:hAnsiTheme="minorHAnsi"/>
          <w:sz w:val="20"/>
          <w:lang w:eastAsia="ru-RU"/>
        </w:rPr>
      </w:pPr>
      <w:r>
        <w:t xml:space="preserve">Рис. </w:t>
      </w:r>
      <w:r w:rsidR="00580F76">
        <w:fldChar w:fldCharType="begin"/>
      </w:r>
      <w:r w:rsidR="00580F76">
        <w:instrText xml:space="preserve"> SEQ Рис. \* ARABIC </w:instrText>
      </w:r>
      <w:r w:rsidR="00580F76">
        <w:fldChar w:fldCharType="separate"/>
      </w:r>
      <w:r w:rsidR="005750C1">
        <w:rPr>
          <w:noProof/>
        </w:rPr>
        <w:t>4</w:t>
      </w:r>
      <w:r w:rsidR="00580F76">
        <w:rPr>
          <w:noProof/>
        </w:rPr>
        <w:fldChar w:fldCharType="end"/>
      </w:r>
      <w:r>
        <w:t>.</w:t>
      </w:r>
      <w:r w:rsidRPr="00A34B8A">
        <w:t>Вікно встановлення паролю</w:t>
      </w:r>
    </w:p>
    <w:p w14:paraId="2E86C77A" w14:textId="77777777" w:rsidR="00F7068E" w:rsidRPr="004646F3" w:rsidRDefault="00F7068E" w:rsidP="00A15C5D">
      <w:pPr>
        <w:rPr>
          <w:lang w:eastAsia="en-US"/>
        </w:rPr>
      </w:pPr>
    </w:p>
    <w:p w14:paraId="039F4C6B" w14:textId="77777777" w:rsidR="00943865" w:rsidRPr="004646F3" w:rsidRDefault="00943865" w:rsidP="00A15C5D">
      <w:pPr>
        <w:rPr>
          <w:lang w:eastAsia="en-US"/>
        </w:rPr>
      </w:pPr>
    </w:p>
    <w:p w14:paraId="11436816" w14:textId="77777777" w:rsidR="00943865" w:rsidRDefault="00F7068E" w:rsidP="00A15C5D">
      <w:pPr>
        <w:pStyle w:val="af8"/>
        <w:numPr>
          <w:ilvl w:val="0"/>
          <w:numId w:val="35"/>
        </w:numPr>
        <w:rPr>
          <w:lang w:eastAsia="en-US"/>
        </w:rPr>
      </w:pPr>
      <w:r w:rsidRPr="004646F3">
        <w:rPr>
          <w:lang w:eastAsia="en-US"/>
        </w:rPr>
        <w:t xml:space="preserve">Після створення на підтвердження пароля відбудеться перехід на початкову сторінку </w:t>
      </w:r>
      <w:r w:rsidR="00DA4505">
        <w:t>входу, те необхідно ввести номер телефону на щойно встановлений пароль.</w:t>
      </w:r>
      <w:r w:rsidR="00D85ADF">
        <w:t xml:space="preserve"> </w:t>
      </w:r>
    </w:p>
    <w:p w14:paraId="61FCC4D8" w14:textId="71CEB084" w:rsidR="00D85ADF" w:rsidRPr="004646F3" w:rsidRDefault="00D85ADF" w:rsidP="00A15C5D">
      <w:pPr>
        <w:pStyle w:val="af8"/>
        <w:numPr>
          <w:ilvl w:val="0"/>
          <w:numId w:val="35"/>
        </w:numPr>
        <w:rPr>
          <w:lang w:eastAsia="en-US"/>
        </w:rPr>
      </w:pPr>
      <w:r>
        <w:t>Якщо все введено коре</w:t>
      </w:r>
      <w:r w:rsidR="00221BFF">
        <w:t>к</w:t>
      </w:r>
      <w:r>
        <w:t xml:space="preserve">тно – користувач потрапить на сторінку Порталу з віджетами, серед яких буде відображатися віджет </w:t>
      </w:r>
      <w:r w:rsidR="00576CAC">
        <w:t>«Кабінет нотаріусів»</w:t>
      </w:r>
      <w:r>
        <w:t xml:space="preserve">. </w:t>
      </w:r>
    </w:p>
    <w:p w14:paraId="39187CCB" w14:textId="77777777" w:rsidR="00271C16" w:rsidRPr="004646F3" w:rsidRDefault="00271C16" w:rsidP="00A15C5D">
      <w:pPr>
        <w:rPr>
          <w:lang w:eastAsia="en-US"/>
        </w:rPr>
      </w:pPr>
    </w:p>
    <w:p w14:paraId="63F7C958" w14:textId="77777777" w:rsidR="002D6486" w:rsidRPr="004646F3" w:rsidRDefault="002D6486" w:rsidP="00A15C5D">
      <w:pPr>
        <w:pStyle w:val="2"/>
      </w:pPr>
    </w:p>
    <w:p w14:paraId="33F411CE" w14:textId="14E6DF3F" w:rsidR="006204CF" w:rsidRPr="004646F3" w:rsidRDefault="00C31609" w:rsidP="00155B8D">
      <w:pPr>
        <w:pStyle w:val="2"/>
      </w:pPr>
      <w:bookmarkStart w:id="27" w:name="_Toc210816505"/>
      <w:r>
        <w:t>Вхід</w:t>
      </w:r>
      <w:r w:rsidR="00155B8D">
        <w:t xml:space="preserve"> у віджет </w:t>
      </w:r>
      <w:r w:rsidR="00576CAC">
        <w:t>«Кабінет нотаріусів»</w:t>
      </w:r>
      <w:bookmarkEnd w:id="27"/>
    </w:p>
    <w:p w14:paraId="355BE7B3" w14:textId="36AFF4C9" w:rsidR="00FC6FD4" w:rsidRDefault="0038504C" w:rsidP="00FF6D35">
      <w:pPr>
        <w:pStyle w:val="af8"/>
        <w:rPr>
          <w:lang w:eastAsia="en-US"/>
        </w:rPr>
      </w:pPr>
      <w:r>
        <w:rPr>
          <w:lang w:eastAsia="en-US"/>
        </w:rPr>
        <w:t xml:space="preserve">Користувач обирає віджет </w:t>
      </w:r>
      <w:r w:rsidR="00576CAC">
        <w:rPr>
          <w:lang w:eastAsia="en-US"/>
        </w:rPr>
        <w:t>«Кабінет нотаріусів»</w:t>
      </w:r>
      <w:r>
        <w:rPr>
          <w:lang w:eastAsia="en-US"/>
        </w:rPr>
        <w:t>, натискаючи на нього</w:t>
      </w:r>
      <w:r w:rsidR="00FC6FD4">
        <w:rPr>
          <w:lang w:eastAsia="en-US"/>
        </w:rPr>
        <w:t>:</w:t>
      </w:r>
    </w:p>
    <w:p w14:paraId="21D48C08" w14:textId="77777777" w:rsidR="0016384E" w:rsidRDefault="00FC6FD4" w:rsidP="0016384E">
      <w:pPr>
        <w:pStyle w:val="af8"/>
        <w:keepNext/>
      </w:pPr>
      <w:r>
        <w:rPr>
          <w:noProof/>
          <w:lang w:eastAsia="uk-UA"/>
        </w:rPr>
        <w:drawing>
          <wp:inline distT="0" distB="0" distL="0" distR="0" wp14:anchorId="1B40D517" wp14:editId="213B8C27">
            <wp:extent cx="5939790" cy="212788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C5C0" w14:textId="4E205E46" w:rsidR="00FC6FD4" w:rsidRDefault="0016384E" w:rsidP="0016384E">
      <w:pPr>
        <w:pStyle w:val="a5"/>
        <w:jc w:val="left"/>
      </w:pPr>
      <w:r>
        <w:t xml:space="preserve">Рис. </w:t>
      </w:r>
      <w:r w:rsidR="00AA4DE8">
        <w:t>5</w:t>
      </w:r>
      <w:r>
        <w:t xml:space="preserve"> Вибір віджету</w:t>
      </w:r>
    </w:p>
    <w:p w14:paraId="09945491" w14:textId="03CA186D" w:rsidR="00C00434" w:rsidRDefault="00C00434" w:rsidP="00FC6FD4">
      <w:pPr>
        <w:pStyle w:val="2"/>
      </w:pPr>
      <w:bookmarkStart w:id="28" w:name="_Toc210816506"/>
      <w:r>
        <w:lastRenderedPageBreak/>
        <w:t>Реєстрація у системі</w:t>
      </w:r>
      <w:r w:rsidR="00BA091E">
        <w:t>, як нотаріус</w:t>
      </w:r>
      <w:bookmarkEnd w:id="28"/>
    </w:p>
    <w:p w14:paraId="0C050F41" w14:textId="43CCC983" w:rsidR="00A82FE0" w:rsidRPr="007017DA" w:rsidRDefault="00A82FE0" w:rsidP="00A82FE0">
      <w:pPr>
        <w:rPr>
          <w:lang w:eastAsia="en-US"/>
        </w:rPr>
      </w:pPr>
      <w:r>
        <w:rPr>
          <w:lang w:eastAsia="en-US"/>
        </w:rPr>
        <w:t xml:space="preserve">При першому вході у </w:t>
      </w:r>
      <w:r w:rsidR="00F97EE0">
        <w:rPr>
          <w:lang w:eastAsia="en-US"/>
        </w:rPr>
        <w:t xml:space="preserve">віджет </w:t>
      </w:r>
      <w:r w:rsidR="00D87499">
        <w:rPr>
          <w:lang w:eastAsia="en-US"/>
        </w:rPr>
        <w:t xml:space="preserve">система </w:t>
      </w:r>
      <w:r w:rsidR="00F33C08">
        <w:rPr>
          <w:lang w:eastAsia="en-US"/>
        </w:rPr>
        <w:t xml:space="preserve">попередить, що у </w:t>
      </w:r>
      <w:r w:rsidR="009F7B2E">
        <w:rPr>
          <w:lang w:eastAsia="en-US"/>
        </w:rPr>
        <w:t>В</w:t>
      </w:r>
      <w:r w:rsidR="00F33C08">
        <w:rPr>
          <w:lang w:eastAsia="en-US"/>
        </w:rPr>
        <w:t>ас нема</w:t>
      </w:r>
      <w:r w:rsidR="009F7B2E">
        <w:rPr>
          <w:lang w:eastAsia="en-US"/>
        </w:rPr>
        <w:t>є ознаки</w:t>
      </w:r>
      <w:r w:rsidR="007017DA">
        <w:rPr>
          <w:lang w:eastAsia="en-US"/>
        </w:rPr>
        <w:t xml:space="preserve"> </w:t>
      </w:r>
      <w:r w:rsidR="009F7B2E">
        <w:rPr>
          <w:lang w:eastAsia="en-US"/>
        </w:rPr>
        <w:t>нотаріуса</w:t>
      </w:r>
      <w:r w:rsidR="000B3C96">
        <w:rPr>
          <w:lang w:eastAsia="en-US"/>
        </w:rPr>
        <w:t>.</w:t>
      </w:r>
      <w:r w:rsidR="007017DA">
        <w:rPr>
          <w:lang w:eastAsia="en-US"/>
        </w:rPr>
        <w:t xml:space="preserve"> </w:t>
      </w:r>
      <w:r w:rsidR="000B3C96">
        <w:rPr>
          <w:lang w:eastAsia="en-US"/>
        </w:rPr>
        <w:t>Щ</w:t>
      </w:r>
      <w:r w:rsidR="004C1E80">
        <w:rPr>
          <w:lang w:eastAsia="en-US"/>
        </w:rPr>
        <w:t>об зареєструватись у системі, як нотаріус, потрібно натиснути кнопку «Пройти</w:t>
      </w:r>
      <w:r w:rsidR="000E7F01">
        <w:rPr>
          <w:lang w:eastAsia="en-US"/>
        </w:rPr>
        <w:t xml:space="preserve"> реєстрацію».</w:t>
      </w:r>
    </w:p>
    <w:p w14:paraId="358137E5" w14:textId="77777777" w:rsidR="008B7171" w:rsidRDefault="008B7171" w:rsidP="00A82FE0">
      <w:pPr>
        <w:rPr>
          <w:lang w:eastAsia="en-US"/>
        </w:rPr>
      </w:pPr>
    </w:p>
    <w:p w14:paraId="6BA1FE16" w14:textId="7406325A" w:rsidR="008B7171" w:rsidRDefault="008B7171" w:rsidP="00A82FE0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37638F49" wp14:editId="017CC7A1">
            <wp:extent cx="4336156" cy="845893"/>
            <wp:effectExtent l="0" t="0" r="7620" b="0"/>
            <wp:docPr id="594084111" name="Рисунок 1" descr="Зображення, що містить текст, Шрифт, знімок екрана, ря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84111" name="Рисунок 1" descr="Зображення, що містить текст, Шрифт, знімок екрана, ряд&#10;&#10;Автоматично згенерований опис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A74F" w14:textId="1F375F19" w:rsidR="00AA4DE8" w:rsidRDefault="00AA4DE8" w:rsidP="00AA4DE8">
      <w:pPr>
        <w:pStyle w:val="a5"/>
        <w:jc w:val="left"/>
      </w:pPr>
      <w:r>
        <w:t>Рис. 6 Вибір проходження реєстрації приналежності до нотаріусів</w:t>
      </w:r>
    </w:p>
    <w:p w14:paraId="57E45A03" w14:textId="77777777" w:rsidR="00A477FA" w:rsidRDefault="00A477FA" w:rsidP="00A82FE0">
      <w:pPr>
        <w:rPr>
          <w:lang w:eastAsia="en-US"/>
        </w:rPr>
      </w:pPr>
    </w:p>
    <w:p w14:paraId="0BAA52AE" w14:textId="015C959D" w:rsidR="00F372A7" w:rsidRDefault="00F372A7" w:rsidP="00A82FE0">
      <w:pPr>
        <w:rPr>
          <w:lang w:eastAsia="en-US"/>
        </w:rPr>
      </w:pPr>
      <w:r>
        <w:rPr>
          <w:lang w:eastAsia="en-US"/>
        </w:rPr>
        <w:t>На екрані відо</w:t>
      </w:r>
      <w:r w:rsidR="00F56218">
        <w:rPr>
          <w:lang w:eastAsia="en-US"/>
        </w:rPr>
        <w:t xml:space="preserve">бразиться форма </w:t>
      </w:r>
      <w:r w:rsidR="002C71E4">
        <w:rPr>
          <w:lang w:eastAsia="en-US"/>
        </w:rPr>
        <w:t>реєстрації</w:t>
      </w:r>
      <w:r w:rsidR="00F56218">
        <w:rPr>
          <w:lang w:eastAsia="en-US"/>
        </w:rPr>
        <w:t>:</w:t>
      </w:r>
    </w:p>
    <w:p w14:paraId="1CA707E9" w14:textId="77777777" w:rsidR="009D0FD3" w:rsidRDefault="009D0FD3" w:rsidP="00A82FE0">
      <w:pPr>
        <w:rPr>
          <w:lang w:eastAsia="en-US"/>
        </w:rPr>
      </w:pPr>
    </w:p>
    <w:p w14:paraId="147D834F" w14:textId="02478AF5" w:rsidR="009D0FD3" w:rsidRDefault="009D0FD3" w:rsidP="00A82FE0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3D249AAE" wp14:editId="4FD899B5">
            <wp:extent cx="5939790" cy="2087880"/>
            <wp:effectExtent l="0" t="0" r="3810" b="7620"/>
            <wp:docPr id="703123191" name="Рисунок 1" descr="Зображення, що містить текст, знімок екрана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23191" name="Рисунок 1" descr="Зображення, що містить текст, знімок екрана, Шрифт&#10;&#10;Автоматично згенерований опис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7D7F" w14:textId="3B44702B" w:rsidR="00AA4DE8" w:rsidRDefault="00AA4DE8" w:rsidP="00AA4DE8">
      <w:pPr>
        <w:pStyle w:val="a5"/>
        <w:jc w:val="left"/>
      </w:pPr>
      <w:r>
        <w:t>Рис. 7 Форма реєстрації</w:t>
      </w:r>
    </w:p>
    <w:p w14:paraId="1E01701C" w14:textId="77777777" w:rsidR="00A477FA" w:rsidRDefault="00A477FA" w:rsidP="00A82FE0">
      <w:pPr>
        <w:rPr>
          <w:lang w:eastAsia="en-US"/>
        </w:rPr>
      </w:pPr>
    </w:p>
    <w:p w14:paraId="079A105C" w14:textId="781A24C4" w:rsidR="00F56218" w:rsidRDefault="00BE4A19" w:rsidP="00A82FE0">
      <w:pPr>
        <w:rPr>
          <w:lang w:eastAsia="en-US"/>
        </w:rPr>
      </w:pPr>
      <w:r>
        <w:rPr>
          <w:lang w:eastAsia="en-US"/>
        </w:rPr>
        <w:t xml:space="preserve">Система запропонує встановити </w:t>
      </w:r>
      <w:r w:rsidR="00723246">
        <w:rPr>
          <w:lang w:eastAsia="en-US"/>
        </w:rPr>
        <w:t xml:space="preserve">на </w:t>
      </w:r>
      <w:r w:rsidR="00A51C73">
        <w:rPr>
          <w:lang w:eastAsia="en-US"/>
        </w:rPr>
        <w:t>комп’ютері</w:t>
      </w:r>
      <w:r w:rsidR="00723246">
        <w:rPr>
          <w:lang w:eastAsia="en-US"/>
        </w:rPr>
        <w:t xml:space="preserve"> </w:t>
      </w:r>
      <w:r w:rsidRPr="00BE4A19">
        <w:rPr>
          <w:lang w:eastAsia="en-US"/>
        </w:rPr>
        <w:t xml:space="preserve">ПЗ </w:t>
      </w:r>
      <w:proofErr w:type="spellStart"/>
      <w:r w:rsidRPr="00BE4A19">
        <w:rPr>
          <w:lang w:eastAsia="en-US"/>
        </w:rPr>
        <w:t>BarsCryptor</w:t>
      </w:r>
      <w:proofErr w:type="spellEnd"/>
      <w:r w:rsidRPr="00BE4A19">
        <w:rPr>
          <w:lang w:eastAsia="en-US"/>
        </w:rPr>
        <w:t xml:space="preserve"> </w:t>
      </w:r>
      <w:proofErr w:type="spellStart"/>
      <w:r w:rsidRPr="00BE4A19">
        <w:rPr>
          <w:lang w:eastAsia="en-US"/>
        </w:rPr>
        <w:t>Cloud</w:t>
      </w:r>
      <w:proofErr w:type="spellEnd"/>
      <w:r w:rsidRPr="00BE4A19">
        <w:rPr>
          <w:lang w:eastAsia="en-US"/>
        </w:rPr>
        <w:t xml:space="preserve"> </w:t>
      </w:r>
      <w:proofErr w:type="spellStart"/>
      <w:r w:rsidRPr="00BE4A19">
        <w:rPr>
          <w:lang w:eastAsia="en-US"/>
        </w:rPr>
        <w:t>Client</w:t>
      </w:r>
      <w:proofErr w:type="spellEnd"/>
      <w:r w:rsidR="00D10D6A">
        <w:rPr>
          <w:lang w:eastAsia="en-US"/>
        </w:rPr>
        <w:t xml:space="preserve">. Для </w:t>
      </w:r>
      <w:r w:rsidR="00040ECA">
        <w:rPr>
          <w:lang w:eastAsia="en-US"/>
        </w:rPr>
        <w:t xml:space="preserve">того щоб скачати ПЗ, </w:t>
      </w:r>
      <w:r w:rsidR="00D10D6A">
        <w:rPr>
          <w:lang w:eastAsia="en-US"/>
        </w:rPr>
        <w:t>вибер</w:t>
      </w:r>
      <w:r w:rsidR="00501320">
        <w:rPr>
          <w:lang w:eastAsia="en-US"/>
        </w:rPr>
        <w:t xml:space="preserve">іть </w:t>
      </w:r>
      <w:r w:rsidR="000672E9">
        <w:rPr>
          <w:lang w:eastAsia="en-US"/>
        </w:rPr>
        <w:t>операційну систему</w:t>
      </w:r>
      <w:r w:rsidR="00040ECA">
        <w:rPr>
          <w:lang w:eastAsia="en-US"/>
        </w:rPr>
        <w:t xml:space="preserve">, яка встановлена у Вас на </w:t>
      </w:r>
      <w:r w:rsidR="00A51C73">
        <w:rPr>
          <w:lang w:eastAsia="en-US"/>
        </w:rPr>
        <w:t>комп’ютері</w:t>
      </w:r>
      <w:r w:rsidR="00040ECA">
        <w:rPr>
          <w:lang w:eastAsia="en-US"/>
        </w:rPr>
        <w:t xml:space="preserve">, та натисніть </w:t>
      </w:r>
      <w:r w:rsidR="00A51C73">
        <w:rPr>
          <w:lang w:eastAsia="en-US"/>
        </w:rPr>
        <w:t xml:space="preserve">кнопку </w:t>
      </w:r>
      <w:r w:rsidR="00AF1742">
        <w:rPr>
          <w:lang w:eastAsia="en-US"/>
        </w:rPr>
        <w:t>«С</w:t>
      </w:r>
      <w:r w:rsidR="00A51C73">
        <w:rPr>
          <w:lang w:eastAsia="en-US"/>
        </w:rPr>
        <w:t>качати</w:t>
      </w:r>
      <w:r w:rsidR="00AF1742">
        <w:rPr>
          <w:lang w:eastAsia="en-US"/>
        </w:rPr>
        <w:t>»</w:t>
      </w:r>
      <w:r w:rsidR="00A51C73">
        <w:rPr>
          <w:lang w:eastAsia="en-US"/>
        </w:rPr>
        <w:t>:</w:t>
      </w:r>
      <w:r w:rsidR="000672E9">
        <w:rPr>
          <w:lang w:eastAsia="en-US"/>
        </w:rPr>
        <w:t xml:space="preserve"> </w:t>
      </w:r>
    </w:p>
    <w:p w14:paraId="0654C7CA" w14:textId="17A9F9BD" w:rsidR="003739AF" w:rsidRDefault="003739AF" w:rsidP="00A82FE0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0C69FAE8" wp14:editId="58CB3B12">
            <wp:extent cx="2621507" cy="1600339"/>
            <wp:effectExtent l="0" t="0" r="7620" b="0"/>
            <wp:docPr id="2006386820" name="Рисунок 1" descr="Зображення, що містить текст, знімок екрана, Шрифт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86820" name="Рисунок 1" descr="Зображення, що містить текст, знімок екрана, Шрифт, число&#10;&#10;Автоматично згенерований опис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75F7" w14:textId="4B3ED133" w:rsidR="00AA675A" w:rsidRDefault="00AA675A" w:rsidP="00AA675A">
      <w:pPr>
        <w:pStyle w:val="a5"/>
        <w:jc w:val="left"/>
      </w:pPr>
      <w:r>
        <w:t xml:space="preserve">Рис. 8 Форма вибору  завантаження </w:t>
      </w:r>
      <w:proofErr w:type="spellStart"/>
      <w:r w:rsidRPr="00BE4A19">
        <w:t>BarsCryptor</w:t>
      </w:r>
      <w:proofErr w:type="spellEnd"/>
      <w:r w:rsidRPr="00BE4A19">
        <w:t xml:space="preserve"> </w:t>
      </w:r>
      <w:proofErr w:type="spellStart"/>
      <w:r w:rsidRPr="00BE4A19">
        <w:t>Cloud</w:t>
      </w:r>
      <w:proofErr w:type="spellEnd"/>
      <w:r w:rsidRPr="00BE4A19">
        <w:t xml:space="preserve"> </w:t>
      </w:r>
      <w:proofErr w:type="spellStart"/>
      <w:r w:rsidRPr="00BE4A19">
        <w:t>Client</w:t>
      </w:r>
      <w:proofErr w:type="spellEnd"/>
      <w:r>
        <w:t xml:space="preserve"> для певного операційного налаштування</w:t>
      </w:r>
    </w:p>
    <w:p w14:paraId="1A760C19" w14:textId="77777777" w:rsidR="00A477FA" w:rsidRDefault="00A477FA" w:rsidP="00A82FE0">
      <w:pPr>
        <w:rPr>
          <w:lang w:eastAsia="en-US"/>
        </w:rPr>
      </w:pPr>
    </w:p>
    <w:p w14:paraId="4B5D930C" w14:textId="701616D0" w:rsidR="003739AF" w:rsidRDefault="00AF1742" w:rsidP="00A82FE0">
      <w:pPr>
        <w:rPr>
          <w:lang w:eastAsia="en-US"/>
        </w:rPr>
      </w:pPr>
      <w:r>
        <w:rPr>
          <w:lang w:eastAsia="en-US"/>
        </w:rPr>
        <w:t xml:space="preserve">Для установки ПЗ скористуйтеся інструкцією з </w:t>
      </w:r>
      <w:r w:rsidR="000A0F69">
        <w:rPr>
          <w:lang w:eastAsia="en-US"/>
        </w:rPr>
        <w:t>установки</w:t>
      </w:r>
      <w:r w:rsidR="00CD4DDC">
        <w:rPr>
          <w:lang w:eastAsia="en-US"/>
        </w:rPr>
        <w:t xml:space="preserve"> </w:t>
      </w:r>
      <w:r w:rsidR="00CD4DDC" w:rsidRPr="00BE4A19">
        <w:rPr>
          <w:lang w:eastAsia="en-US"/>
        </w:rPr>
        <w:t xml:space="preserve">ПЗ </w:t>
      </w:r>
      <w:proofErr w:type="spellStart"/>
      <w:r w:rsidR="00CD4DDC" w:rsidRPr="00BE4A19">
        <w:rPr>
          <w:lang w:eastAsia="en-US"/>
        </w:rPr>
        <w:t>BarsCryptor</w:t>
      </w:r>
      <w:proofErr w:type="spellEnd"/>
      <w:r w:rsidR="00CD4DDC" w:rsidRPr="00BE4A19">
        <w:rPr>
          <w:lang w:eastAsia="en-US"/>
        </w:rPr>
        <w:t xml:space="preserve"> </w:t>
      </w:r>
      <w:proofErr w:type="spellStart"/>
      <w:r w:rsidR="00CD4DDC" w:rsidRPr="00BE4A19">
        <w:rPr>
          <w:lang w:eastAsia="en-US"/>
        </w:rPr>
        <w:t>Cloud</w:t>
      </w:r>
      <w:proofErr w:type="spellEnd"/>
      <w:r w:rsidR="00CD4DDC" w:rsidRPr="00BE4A19">
        <w:rPr>
          <w:lang w:eastAsia="en-US"/>
        </w:rPr>
        <w:t xml:space="preserve"> </w:t>
      </w:r>
      <w:proofErr w:type="spellStart"/>
      <w:r w:rsidR="00CD4DDC" w:rsidRPr="00BE4A19">
        <w:rPr>
          <w:lang w:eastAsia="en-US"/>
        </w:rPr>
        <w:t>Client</w:t>
      </w:r>
      <w:proofErr w:type="spellEnd"/>
      <w:r w:rsidR="000A0F69">
        <w:rPr>
          <w:lang w:eastAsia="en-US"/>
        </w:rPr>
        <w:t>, посилання на інструкцію відображене на формі.</w:t>
      </w:r>
    </w:p>
    <w:p w14:paraId="53B66A27" w14:textId="77777777" w:rsidR="006545F9" w:rsidRDefault="006545F9" w:rsidP="00A82FE0">
      <w:pPr>
        <w:rPr>
          <w:lang w:eastAsia="en-US"/>
        </w:rPr>
      </w:pPr>
    </w:p>
    <w:p w14:paraId="64C0D506" w14:textId="26207ABD" w:rsidR="000A0F69" w:rsidRDefault="006545F9" w:rsidP="00A82FE0">
      <w:pPr>
        <w:rPr>
          <w:lang w:eastAsia="en-US"/>
        </w:rPr>
      </w:pPr>
      <w:r>
        <w:rPr>
          <w:lang w:eastAsia="en-US"/>
        </w:rPr>
        <w:t xml:space="preserve">Для підтвердження реєстрації </w:t>
      </w:r>
      <w:r w:rsidR="003720AC">
        <w:rPr>
          <w:lang w:eastAsia="en-US"/>
        </w:rPr>
        <w:t xml:space="preserve">підпишіть форму реєстрації  </w:t>
      </w:r>
      <w:r w:rsidR="005F401B">
        <w:rPr>
          <w:lang w:eastAsia="en-US"/>
        </w:rPr>
        <w:t xml:space="preserve">за допомогою </w:t>
      </w:r>
      <w:r w:rsidR="005F401B" w:rsidRPr="00BE4A19">
        <w:rPr>
          <w:lang w:eastAsia="en-US"/>
        </w:rPr>
        <w:t xml:space="preserve">ПЗ </w:t>
      </w:r>
      <w:proofErr w:type="spellStart"/>
      <w:r w:rsidR="005F401B" w:rsidRPr="00BE4A19">
        <w:rPr>
          <w:lang w:eastAsia="en-US"/>
        </w:rPr>
        <w:t>BarsCryptor</w:t>
      </w:r>
      <w:proofErr w:type="spellEnd"/>
      <w:r w:rsidR="005F401B" w:rsidRPr="00BE4A19">
        <w:rPr>
          <w:lang w:eastAsia="en-US"/>
        </w:rPr>
        <w:t xml:space="preserve"> </w:t>
      </w:r>
      <w:proofErr w:type="spellStart"/>
      <w:r w:rsidR="005F401B" w:rsidRPr="00BE4A19">
        <w:rPr>
          <w:lang w:eastAsia="en-US"/>
        </w:rPr>
        <w:t>Cloud</w:t>
      </w:r>
      <w:proofErr w:type="spellEnd"/>
      <w:r w:rsidR="005F401B" w:rsidRPr="00BE4A19">
        <w:rPr>
          <w:lang w:eastAsia="en-US"/>
        </w:rPr>
        <w:t xml:space="preserve"> </w:t>
      </w:r>
      <w:proofErr w:type="spellStart"/>
      <w:r w:rsidR="005F401B" w:rsidRPr="00BE4A19">
        <w:rPr>
          <w:lang w:eastAsia="en-US"/>
        </w:rPr>
        <w:t>Client</w:t>
      </w:r>
      <w:proofErr w:type="spellEnd"/>
      <w:r w:rsidR="005F401B">
        <w:rPr>
          <w:lang w:eastAsia="en-US"/>
        </w:rPr>
        <w:t>. Для цього</w:t>
      </w:r>
      <w:r w:rsidR="00614449">
        <w:rPr>
          <w:lang w:eastAsia="en-US"/>
        </w:rPr>
        <w:t xml:space="preserve"> </w:t>
      </w:r>
      <w:r w:rsidR="000B3C96">
        <w:rPr>
          <w:lang w:eastAsia="en-US"/>
        </w:rPr>
        <w:t>скопіюйте</w:t>
      </w:r>
      <w:r w:rsidR="00614449">
        <w:rPr>
          <w:lang w:eastAsia="en-US"/>
        </w:rPr>
        <w:t xml:space="preserve"> </w:t>
      </w:r>
      <w:r w:rsidR="000B3C96">
        <w:rPr>
          <w:lang w:eastAsia="en-US"/>
        </w:rPr>
        <w:t xml:space="preserve">ідентифікатор з </w:t>
      </w:r>
      <w:proofErr w:type="spellStart"/>
      <w:r w:rsidR="000B3C96" w:rsidRPr="00BE4A19">
        <w:rPr>
          <w:lang w:eastAsia="en-US"/>
        </w:rPr>
        <w:t>BarsCryptor</w:t>
      </w:r>
      <w:proofErr w:type="spellEnd"/>
      <w:r w:rsidR="000B3C96">
        <w:rPr>
          <w:lang w:eastAsia="en-US"/>
        </w:rPr>
        <w:t xml:space="preserve"> </w:t>
      </w:r>
      <w:r w:rsidR="0051206E">
        <w:rPr>
          <w:lang w:eastAsia="en-US"/>
        </w:rPr>
        <w:t xml:space="preserve"> у поле форми та натисніть </w:t>
      </w:r>
      <w:r w:rsidR="00E07662">
        <w:rPr>
          <w:lang w:eastAsia="en-US"/>
        </w:rPr>
        <w:t>«Продовжити».</w:t>
      </w:r>
    </w:p>
    <w:p w14:paraId="0F17A367" w14:textId="77777777" w:rsidR="00C12B30" w:rsidRDefault="00E07662" w:rsidP="00A82FE0">
      <w:pPr>
        <w:rPr>
          <w:lang w:eastAsia="en-US"/>
        </w:rPr>
      </w:pPr>
      <w:r>
        <w:rPr>
          <w:lang w:eastAsia="en-US"/>
        </w:rPr>
        <w:t xml:space="preserve">Підтвердить підписання у </w:t>
      </w:r>
      <w:r w:rsidR="00C12B30">
        <w:rPr>
          <w:lang w:eastAsia="en-US"/>
        </w:rPr>
        <w:t xml:space="preserve">вікні </w:t>
      </w:r>
      <w:proofErr w:type="spellStart"/>
      <w:r w:rsidR="00C12B30" w:rsidRPr="00BE4A19">
        <w:rPr>
          <w:lang w:eastAsia="en-US"/>
        </w:rPr>
        <w:t>BarsCryptor</w:t>
      </w:r>
      <w:proofErr w:type="spellEnd"/>
      <w:r w:rsidR="00C12B30">
        <w:rPr>
          <w:lang w:eastAsia="en-US"/>
        </w:rPr>
        <w:t xml:space="preserve"> </w:t>
      </w:r>
      <w:proofErr w:type="spellStart"/>
      <w:r w:rsidR="00C12B30" w:rsidRPr="00BE4A19">
        <w:rPr>
          <w:lang w:eastAsia="en-US"/>
        </w:rPr>
        <w:t>Cloud</w:t>
      </w:r>
      <w:proofErr w:type="spellEnd"/>
      <w:r w:rsidR="00C12B30" w:rsidRPr="00BE4A19">
        <w:rPr>
          <w:lang w:eastAsia="en-US"/>
        </w:rPr>
        <w:t xml:space="preserve"> </w:t>
      </w:r>
      <w:proofErr w:type="spellStart"/>
      <w:r w:rsidR="00C12B30" w:rsidRPr="00BE4A19">
        <w:rPr>
          <w:lang w:eastAsia="en-US"/>
        </w:rPr>
        <w:t>Client</w:t>
      </w:r>
      <w:proofErr w:type="spellEnd"/>
      <w:r w:rsidR="00C12B30">
        <w:rPr>
          <w:lang w:eastAsia="en-US"/>
        </w:rPr>
        <w:t>, що з’явитеся на екрані.</w:t>
      </w:r>
    </w:p>
    <w:p w14:paraId="0E2D0041" w14:textId="77777777" w:rsidR="00A477FA" w:rsidRDefault="00A477FA" w:rsidP="00A82FE0">
      <w:pPr>
        <w:rPr>
          <w:lang w:eastAsia="en-US"/>
        </w:rPr>
      </w:pPr>
    </w:p>
    <w:p w14:paraId="5515B423" w14:textId="77777777" w:rsidR="00A477FA" w:rsidRDefault="00A477FA" w:rsidP="00A82FE0">
      <w:pPr>
        <w:rPr>
          <w:lang w:eastAsia="en-US"/>
        </w:rPr>
      </w:pPr>
    </w:p>
    <w:p w14:paraId="3F9D44D0" w14:textId="77777777" w:rsidR="00A477FA" w:rsidRDefault="00A477FA" w:rsidP="00A82FE0">
      <w:pPr>
        <w:rPr>
          <w:lang w:eastAsia="en-US"/>
        </w:rPr>
      </w:pPr>
    </w:p>
    <w:p w14:paraId="53017C12" w14:textId="77777777" w:rsidR="00A477FA" w:rsidRDefault="00A477FA" w:rsidP="00A82FE0">
      <w:pPr>
        <w:rPr>
          <w:lang w:eastAsia="en-US"/>
        </w:rPr>
      </w:pPr>
    </w:p>
    <w:p w14:paraId="7277CBD0" w14:textId="61AD5E24" w:rsidR="008A31FD" w:rsidRDefault="00C12B30" w:rsidP="00A82FE0">
      <w:pPr>
        <w:rPr>
          <w:lang w:eastAsia="en-US"/>
        </w:rPr>
      </w:pPr>
      <w:r>
        <w:rPr>
          <w:lang w:eastAsia="en-US"/>
        </w:rPr>
        <w:lastRenderedPageBreak/>
        <w:t xml:space="preserve">Після </w:t>
      </w:r>
      <w:r w:rsidR="006F0E9D">
        <w:rPr>
          <w:lang w:eastAsia="en-US"/>
        </w:rPr>
        <w:t>підтвердження</w:t>
      </w:r>
      <w:r>
        <w:rPr>
          <w:lang w:eastAsia="en-US"/>
        </w:rPr>
        <w:t xml:space="preserve"> </w:t>
      </w:r>
      <w:r w:rsidR="00C34529">
        <w:rPr>
          <w:lang w:eastAsia="en-US"/>
        </w:rPr>
        <w:t>на екрані відобразиться форма з даними Вашого підпису:</w:t>
      </w:r>
    </w:p>
    <w:p w14:paraId="02CA81B9" w14:textId="63246E19" w:rsidR="00E07662" w:rsidRDefault="00C12B30" w:rsidP="00A82FE0">
      <w:pPr>
        <w:rPr>
          <w:lang w:eastAsia="en-US"/>
        </w:rPr>
      </w:pPr>
      <w:r>
        <w:rPr>
          <w:lang w:eastAsia="en-US"/>
        </w:rPr>
        <w:t xml:space="preserve"> </w:t>
      </w:r>
      <w:r w:rsidR="006F0E9D">
        <w:rPr>
          <w:noProof/>
          <w:lang w:eastAsia="uk-UA"/>
        </w:rPr>
        <w:drawing>
          <wp:inline distT="0" distB="0" distL="0" distR="0" wp14:anchorId="3921E0D7" wp14:editId="0E6FE583">
            <wp:extent cx="5265556" cy="2119746"/>
            <wp:effectExtent l="0" t="0" r="0" b="0"/>
            <wp:docPr id="293129862" name="Рисунок 2" descr="Зображення, що містить текст, знімок екрана, квитанція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29862" name="Рисунок 2" descr="Зображення, що містить текст, знімок екрана, квитанція, Шриф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73" cy="21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AE2B" w14:textId="1365EC1F" w:rsidR="00AA675A" w:rsidRDefault="00AA675A" w:rsidP="00A82FE0">
      <w:pPr>
        <w:rPr>
          <w:lang w:eastAsia="en-US"/>
        </w:rPr>
      </w:pPr>
      <w:r w:rsidRPr="00AA675A">
        <w:rPr>
          <w:rFonts w:ascii="DCI Documents" w:hAnsi="DCI Documents"/>
          <w:bCs/>
          <w:i/>
          <w:sz w:val="14"/>
          <w:lang w:eastAsia="en-US"/>
        </w:rPr>
        <w:t>Рис. 9</w:t>
      </w:r>
      <w:r>
        <w:rPr>
          <w:rFonts w:ascii="DCI Documents" w:hAnsi="DCI Documents"/>
          <w:bCs/>
          <w:i/>
          <w:sz w:val="14"/>
          <w:lang w:eastAsia="en-US"/>
        </w:rPr>
        <w:t xml:space="preserve"> Форма підтвердження зчитаної з КЕП інформації</w:t>
      </w:r>
    </w:p>
    <w:p w14:paraId="2ADE26FE" w14:textId="77777777" w:rsidR="00A477FA" w:rsidRDefault="00A477FA" w:rsidP="00A82FE0">
      <w:pPr>
        <w:rPr>
          <w:lang w:eastAsia="en-US"/>
        </w:rPr>
      </w:pPr>
    </w:p>
    <w:p w14:paraId="3586BDFE" w14:textId="0EC807C1" w:rsidR="009C2DD8" w:rsidRDefault="009C2DD8" w:rsidP="00A82FE0">
      <w:pPr>
        <w:rPr>
          <w:lang w:eastAsia="en-US"/>
        </w:rPr>
      </w:pPr>
      <w:r>
        <w:rPr>
          <w:lang w:eastAsia="en-US"/>
        </w:rPr>
        <w:t xml:space="preserve">Для завершення реєстрації натисніть ОК. </w:t>
      </w:r>
    </w:p>
    <w:p w14:paraId="24884814" w14:textId="138E79D8" w:rsidR="000A0F69" w:rsidRPr="00F372A7" w:rsidRDefault="009C2DD8" w:rsidP="00A82FE0">
      <w:pPr>
        <w:rPr>
          <w:lang w:eastAsia="en-US"/>
        </w:rPr>
      </w:pPr>
      <w:r>
        <w:rPr>
          <w:lang w:eastAsia="en-US"/>
        </w:rPr>
        <w:t xml:space="preserve">Після цього </w:t>
      </w:r>
      <w:r w:rsidR="00BB4482">
        <w:rPr>
          <w:lang w:eastAsia="en-US"/>
        </w:rPr>
        <w:t xml:space="preserve">на </w:t>
      </w:r>
      <w:r w:rsidR="00C4541B">
        <w:rPr>
          <w:lang w:eastAsia="en-US"/>
        </w:rPr>
        <w:t>екрані</w:t>
      </w:r>
      <w:r w:rsidR="00BB4482">
        <w:rPr>
          <w:lang w:eastAsia="en-US"/>
        </w:rPr>
        <w:t xml:space="preserve"> відобразиться вікно для створення нового нотаріального запиту.</w:t>
      </w:r>
    </w:p>
    <w:p w14:paraId="6F0B5574" w14:textId="69FC27EB" w:rsidR="00FC6FD4" w:rsidRDefault="00FC6FD4" w:rsidP="00FC6FD4">
      <w:pPr>
        <w:pStyle w:val="2"/>
      </w:pPr>
      <w:bookmarkStart w:id="29" w:name="_Toc210816507"/>
      <w:r>
        <w:t>Створення нового запиту</w:t>
      </w:r>
      <w:bookmarkEnd w:id="29"/>
    </w:p>
    <w:p w14:paraId="20DA22FA" w14:textId="77777777" w:rsidR="00FC6FD4" w:rsidRDefault="00FC6FD4" w:rsidP="00FF6D35">
      <w:pPr>
        <w:pStyle w:val="af8"/>
        <w:rPr>
          <w:lang w:eastAsia="en-US"/>
        </w:rPr>
      </w:pPr>
    </w:p>
    <w:p w14:paraId="6B7C9095" w14:textId="771E63BF" w:rsidR="004B2A4A" w:rsidRDefault="004B018A" w:rsidP="00AA4DE8">
      <w:pPr>
        <w:pStyle w:val="af8"/>
        <w:ind w:left="0"/>
        <w:rPr>
          <w:lang w:eastAsia="en-US"/>
        </w:rPr>
      </w:pPr>
      <w:r>
        <w:rPr>
          <w:lang w:eastAsia="en-US"/>
        </w:rPr>
        <w:t>Після входу у віджет</w:t>
      </w:r>
      <w:r w:rsidR="00BB4482">
        <w:rPr>
          <w:lang w:eastAsia="en-US"/>
        </w:rPr>
        <w:t>, якщо користувач зареєстрован</w:t>
      </w:r>
      <w:r w:rsidR="00BF1C32">
        <w:rPr>
          <w:lang w:eastAsia="en-US"/>
        </w:rPr>
        <w:t>ий</w:t>
      </w:r>
      <w:r w:rsidR="00BB4482">
        <w:rPr>
          <w:lang w:eastAsia="en-US"/>
        </w:rPr>
        <w:t xml:space="preserve"> у системі, як</w:t>
      </w:r>
      <w:r w:rsidR="00BF1C32">
        <w:rPr>
          <w:lang w:eastAsia="en-US"/>
        </w:rPr>
        <w:t xml:space="preserve"> </w:t>
      </w:r>
      <w:r w:rsidR="00BB4482">
        <w:rPr>
          <w:lang w:eastAsia="en-US"/>
        </w:rPr>
        <w:t xml:space="preserve">нотаріус, </w:t>
      </w:r>
      <w:r>
        <w:rPr>
          <w:lang w:eastAsia="en-US"/>
        </w:rPr>
        <w:t xml:space="preserve">користувач </w:t>
      </w:r>
      <w:r w:rsidR="00257E78">
        <w:rPr>
          <w:lang w:eastAsia="en-US"/>
        </w:rPr>
        <w:t xml:space="preserve"> потрапляє на сторінку створення нового запиту</w:t>
      </w:r>
      <w:r w:rsidR="00963FAA" w:rsidRPr="00963FAA">
        <w:rPr>
          <w:lang w:val="ru-RU" w:eastAsia="en-US"/>
        </w:rPr>
        <w:t xml:space="preserve"> </w:t>
      </w:r>
      <w:r w:rsidR="00963FAA">
        <w:rPr>
          <w:lang w:eastAsia="en-US"/>
        </w:rPr>
        <w:t>з обов’язковим заповненням поля «Тип нотаріального запиту»</w:t>
      </w:r>
      <w:r w:rsidR="00257E78">
        <w:rPr>
          <w:lang w:eastAsia="en-US"/>
        </w:rPr>
        <w:t>:</w:t>
      </w:r>
    </w:p>
    <w:p w14:paraId="24C39413" w14:textId="3B4D964B" w:rsidR="00257E78" w:rsidRDefault="00257E78" w:rsidP="00AA4DE8">
      <w:pPr>
        <w:pStyle w:val="af8"/>
        <w:ind w:left="0"/>
        <w:rPr>
          <w:lang w:eastAsia="en-US"/>
        </w:rPr>
      </w:pPr>
    </w:p>
    <w:p w14:paraId="7E145EC3" w14:textId="5B3320E2" w:rsidR="006C3DBE" w:rsidRPr="006C3DBE" w:rsidRDefault="00963FAA" w:rsidP="00AA4DE8">
      <w:pPr>
        <w:pStyle w:val="af8"/>
        <w:ind w:left="0"/>
        <w:rPr>
          <w:lang w:eastAsia="en-US"/>
        </w:rPr>
      </w:pPr>
      <w:r w:rsidRPr="001A7EB4">
        <w:rPr>
          <w:noProof/>
          <w:lang w:eastAsia="uk-UA"/>
        </w:rPr>
        <w:drawing>
          <wp:inline distT="0" distB="0" distL="0" distR="0" wp14:anchorId="53816427" wp14:editId="2455C196">
            <wp:extent cx="5776604" cy="44213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103" r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33" cy="445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45214" w14:textId="77777777" w:rsidR="007C3B90" w:rsidRDefault="007C3B90" w:rsidP="00AA4DE8">
      <w:pPr>
        <w:pStyle w:val="af8"/>
        <w:keepNext/>
        <w:ind w:left="0"/>
      </w:pPr>
    </w:p>
    <w:p w14:paraId="34347E9D" w14:textId="5CEA2466" w:rsidR="00726CA2" w:rsidRDefault="00726CA2" w:rsidP="00AA4DE8">
      <w:pPr>
        <w:pStyle w:val="af8"/>
        <w:keepNext/>
        <w:ind w:left="0"/>
      </w:pPr>
      <w:r w:rsidRPr="00181F36">
        <w:rPr>
          <w:noProof/>
          <w:lang w:eastAsia="uk-UA"/>
        </w:rPr>
        <w:drawing>
          <wp:inline distT="0" distB="0" distL="0" distR="0" wp14:anchorId="1D835551" wp14:editId="20ABCA07">
            <wp:extent cx="5179868" cy="4496849"/>
            <wp:effectExtent l="0" t="0" r="1905" b="0"/>
            <wp:docPr id="843164634" name="Рисунок 84316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6507" cy="45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E559" w14:textId="77777777" w:rsidR="00726CA2" w:rsidRDefault="00726CA2" w:rsidP="00AA4DE8">
      <w:pPr>
        <w:pStyle w:val="af8"/>
        <w:keepNext/>
        <w:ind w:left="0"/>
      </w:pPr>
    </w:p>
    <w:p w14:paraId="654DB130" w14:textId="4B421E19" w:rsidR="006C3DBE" w:rsidRDefault="007C3B90" w:rsidP="00AA675A">
      <w:pPr>
        <w:pStyle w:val="a5"/>
        <w:jc w:val="left"/>
      </w:pPr>
      <w:r>
        <w:t xml:space="preserve">Рис. </w:t>
      </w:r>
      <w:r w:rsidR="00AA675A">
        <w:t>10</w:t>
      </w:r>
      <w:r>
        <w:t xml:space="preserve">. </w:t>
      </w:r>
      <w:r w:rsidRPr="00971ABD">
        <w:t xml:space="preserve">Вікно </w:t>
      </w:r>
      <w:r w:rsidR="00257E78">
        <w:t>створення нового запиту</w:t>
      </w:r>
    </w:p>
    <w:p w14:paraId="6E15C819" w14:textId="2E47CC32" w:rsidR="00AA675A" w:rsidRDefault="00AA675A" w:rsidP="006C3DBE">
      <w:pPr>
        <w:pStyle w:val="a5"/>
        <w:jc w:val="left"/>
        <w:rPr>
          <w:rFonts w:asciiTheme="minorHAnsi" w:hAnsiTheme="minorHAnsi"/>
          <w:i w:val="0"/>
          <w:iCs/>
          <w:sz w:val="18"/>
          <w:szCs w:val="24"/>
        </w:rPr>
      </w:pPr>
    </w:p>
    <w:p w14:paraId="2FEA7B3D" w14:textId="77777777" w:rsidR="00A477FA" w:rsidRPr="00A477FA" w:rsidRDefault="00A477FA" w:rsidP="00A477FA">
      <w:pPr>
        <w:rPr>
          <w:lang w:eastAsia="en-US"/>
        </w:rPr>
      </w:pPr>
    </w:p>
    <w:p w14:paraId="70937C3D" w14:textId="612D732F" w:rsidR="006C3DBE" w:rsidRDefault="0085365C" w:rsidP="006C3DBE">
      <w:pPr>
        <w:pStyle w:val="a5"/>
        <w:jc w:val="left"/>
        <w:rPr>
          <w:rFonts w:asciiTheme="minorHAnsi" w:hAnsiTheme="minorHAnsi"/>
          <w:i w:val="0"/>
          <w:iCs/>
          <w:sz w:val="18"/>
          <w:szCs w:val="24"/>
        </w:rPr>
      </w:pPr>
      <w:r>
        <w:rPr>
          <w:rFonts w:asciiTheme="minorHAnsi" w:hAnsiTheme="minorHAnsi"/>
          <w:i w:val="0"/>
          <w:iCs/>
          <w:sz w:val="18"/>
          <w:szCs w:val="24"/>
        </w:rPr>
        <w:t>Користувач заповнює всі необхідні</w:t>
      </w:r>
      <w:r w:rsidR="00AA675A">
        <w:rPr>
          <w:rFonts w:asciiTheme="minorHAnsi" w:hAnsiTheme="minorHAnsi"/>
          <w:i w:val="0"/>
          <w:iCs/>
          <w:sz w:val="18"/>
          <w:szCs w:val="24"/>
        </w:rPr>
        <w:t xml:space="preserve"> поля та додає файли-вкладення</w:t>
      </w:r>
      <w:r w:rsidR="00726CA2">
        <w:rPr>
          <w:rFonts w:asciiTheme="minorHAnsi" w:hAnsiTheme="minorHAnsi"/>
          <w:i w:val="0"/>
          <w:iCs/>
          <w:sz w:val="18"/>
          <w:szCs w:val="24"/>
        </w:rPr>
        <w:t>:</w:t>
      </w:r>
    </w:p>
    <w:p w14:paraId="50ECB42D" w14:textId="7AF85A3C" w:rsidR="00A477FA" w:rsidRPr="00A477FA" w:rsidRDefault="00352A52" w:rsidP="00A477FA">
      <w:pPr>
        <w:rPr>
          <w:lang w:eastAsia="en-US"/>
        </w:rPr>
      </w:pPr>
      <w:r w:rsidRPr="00DC5675">
        <w:rPr>
          <w:noProof/>
        </w:rPr>
        <w:drawing>
          <wp:inline distT="0" distB="0" distL="0" distR="0" wp14:anchorId="24AAA3F0" wp14:editId="546DDCCD">
            <wp:extent cx="5543550" cy="165461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6107" cy="16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0520" w14:textId="3EF75494" w:rsidR="00AA675A" w:rsidRDefault="00AA675A" w:rsidP="00AA675A">
      <w:pPr>
        <w:rPr>
          <w:lang w:eastAsia="en-US"/>
        </w:rPr>
      </w:pPr>
    </w:p>
    <w:p w14:paraId="47D2714F" w14:textId="397CA212" w:rsidR="00AA675A" w:rsidRDefault="00AA675A" w:rsidP="00AA675A">
      <w:pPr>
        <w:pStyle w:val="a5"/>
        <w:jc w:val="left"/>
      </w:pPr>
      <w:r>
        <w:t xml:space="preserve">Рис. 11. </w:t>
      </w:r>
      <w:r w:rsidRPr="00971ABD">
        <w:t xml:space="preserve">Вікно </w:t>
      </w:r>
      <w:r>
        <w:t>створення нового запиту</w:t>
      </w:r>
      <w:r w:rsidR="00726CA2">
        <w:t xml:space="preserve"> (вкладення)</w:t>
      </w:r>
    </w:p>
    <w:p w14:paraId="58272C73" w14:textId="77777777" w:rsidR="00A477FA" w:rsidRDefault="00A477FA" w:rsidP="00252C44">
      <w:pPr>
        <w:pStyle w:val="af8"/>
        <w:ind w:left="0"/>
        <w:rPr>
          <w:lang w:eastAsia="en-US"/>
        </w:rPr>
      </w:pPr>
    </w:p>
    <w:p w14:paraId="3E5FA45E" w14:textId="5FD5457D" w:rsidR="00AA675A" w:rsidRDefault="00252C44" w:rsidP="00252C44">
      <w:pPr>
        <w:pStyle w:val="af8"/>
        <w:ind w:left="0"/>
        <w:rPr>
          <w:lang w:eastAsia="en-US"/>
        </w:rPr>
      </w:pPr>
      <w:r>
        <w:rPr>
          <w:lang w:eastAsia="en-US"/>
        </w:rPr>
        <w:t>Після додавання всіх обов'язкових файлів кнопка «</w:t>
      </w:r>
      <w:r w:rsidR="00AA675A">
        <w:rPr>
          <w:lang w:eastAsia="en-US"/>
        </w:rPr>
        <w:t>Надіслати</w:t>
      </w:r>
      <w:r>
        <w:rPr>
          <w:lang w:eastAsia="en-US"/>
        </w:rPr>
        <w:t xml:space="preserve"> запит» змінюється на кнопку «Підписати». </w:t>
      </w:r>
    </w:p>
    <w:p w14:paraId="13D7A56E" w14:textId="77777777" w:rsidR="00A477FA" w:rsidRDefault="00A477FA" w:rsidP="00252C44">
      <w:pPr>
        <w:pStyle w:val="af8"/>
        <w:ind w:left="0"/>
        <w:rPr>
          <w:lang w:eastAsia="en-US"/>
        </w:rPr>
      </w:pPr>
    </w:p>
    <w:p w14:paraId="2DD3A542" w14:textId="7FBE9ED2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4EDFDF51" w14:textId="4150F0DB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5934CEBC" w14:textId="3638CDF7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3C424B2E" w14:textId="42F43351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2D617222" w14:textId="427728E2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70684D0D" w14:textId="7D2B4A2C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00C9794B" w14:textId="3A6B12B5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72E8DB11" w14:textId="5ABA9443" w:rsidR="00A477FA" w:rsidRPr="00AA675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42317A78" w14:textId="5DCBF574" w:rsidR="00252C44" w:rsidRPr="00004582" w:rsidRDefault="00252C44" w:rsidP="00252C44">
      <w:pPr>
        <w:pStyle w:val="af8"/>
        <w:ind w:left="0"/>
        <w:rPr>
          <w:lang w:eastAsia="en-US"/>
        </w:rPr>
      </w:pPr>
      <w:r>
        <w:rPr>
          <w:lang w:eastAsia="en-US"/>
        </w:rPr>
        <w:t>При натисненні кнопки «Підписати» необхідно</w:t>
      </w:r>
      <w:r w:rsidRPr="00004582">
        <w:rPr>
          <w:lang w:eastAsia="en-US"/>
        </w:rPr>
        <w:t xml:space="preserve"> у </w:t>
      </w:r>
      <w:r>
        <w:rPr>
          <w:lang w:eastAsia="en-US"/>
        </w:rPr>
        <w:t xml:space="preserve">спливаючому </w:t>
      </w:r>
      <w:r w:rsidRPr="00004582">
        <w:rPr>
          <w:lang w:eastAsia="en-US"/>
        </w:rPr>
        <w:t>вікн</w:t>
      </w:r>
      <w:r>
        <w:rPr>
          <w:lang w:eastAsia="en-US"/>
        </w:rPr>
        <w:t>і</w:t>
      </w:r>
      <w:r w:rsidRPr="00004582">
        <w:rPr>
          <w:lang w:eastAsia="en-US"/>
        </w:rPr>
        <w:t xml:space="preserve"> «Підписання пакету» </w:t>
      </w:r>
      <w:r>
        <w:rPr>
          <w:lang w:eastAsia="en-US"/>
        </w:rPr>
        <w:t xml:space="preserve">вставити </w:t>
      </w:r>
      <w:r w:rsidRPr="00004582">
        <w:rPr>
          <w:lang w:eastAsia="en-US"/>
        </w:rPr>
        <w:t xml:space="preserve">ідентифікатор користувача, який було отримано з ПЗ  </w:t>
      </w:r>
      <w:proofErr w:type="spellStart"/>
      <w:r w:rsidRPr="00004582">
        <w:rPr>
          <w:lang w:eastAsia="en-US"/>
        </w:rPr>
        <w:t>BarsCryptor.Cloud</w:t>
      </w:r>
      <w:proofErr w:type="spellEnd"/>
      <w:r w:rsidRPr="00004582">
        <w:rPr>
          <w:lang w:eastAsia="en-US"/>
        </w:rPr>
        <w:t xml:space="preserve"> та натис</w:t>
      </w:r>
      <w:r>
        <w:rPr>
          <w:lang w:eastAsia="en-US"/>
        </w:rPr>
        <w:t xml:space="preserve">нути </w:t>
      </w:r>
      <w:r w:rsidRPr="00004582">
        <w:rPr>
          <w:lang w:eastAsia="en-US"/>
        </w:rPr>
        <w:t>«Розпочати процес підписання»</w:t>
      </w:r>
    </w:p>
    <w:p w14:paraId="366E0179" w14:textId="77777777" w:rsidR="00252C44" w:rsidRPr="00252C44" w:rsidRDefault="00252C44" w:rsidP="00252C44">
      <w:pPr>
        <w:rPr>
          <w:lang w:eastAsia="en-US"/>
        </w:rPr>
      </w:pPr>
    </w:p>
    <w:p w14:paraId="4DF37CF5" w14:textId="77777777" w:rsidR="005750C1" w:rsidRDefault="00004582" w:rsidP="005750C1">
      <w:pPr>
        <w:pStyle w:val="af8"/>
        <w:keepNext/>
        <w:ind w:left="0"/>
      </w:pPr>
      <w:r w:rsidRPr="00004582">
        <w:rPr>
          <w:noProof/>
          <w:lang w:eastAsia="uk-UA"/>
        </w:rPr>
        <w:drawing>
          <wp:inline distT="0" distB="0" distL="0" distR="0" wp14:anchorId="269EC28E" wp14:editId="339A8E04">
            <wp:extent cx="3207327" cy="189003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04" cy="19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ADEE" w14:textId="4601BAC5" w:rsidR="00004582" w:rsidRPr="00004582" w:rsidRDefault="005750C1" w:rsidP="005750C1">
      <w:pPr>
        <w:pStyle w:val="a5"/>
        <w:jc w:val="left"/>
      </w:pPr>
      <w:r>
        <w:t xml:space="preserve">Рис. </w:t>
      </w:r>
      <w:r w:rsidR="00AA675A">
        <w:t xml:space="preserve">12 </w:t>
      </w:r>
      <w:r>
        <w:t xml:space="preserve"> Вікно підписання</w:t>
      </w:r>
    </w:p>
    <w:p w14:paraId="54D63EA7" w14:textId="77777777" w:rsidR="00004582" w:rsidRPr="00004582" w:rsidRDefault="00004582" w:rsidP="00004582">
      <w:pPr>
        <w:pStyle w:val="af8"/>
        <w:ind w:left="0"/>
        <w:rPr>
          <w:lang w:eastAsia="en-US"/>
        </w:rPr>
      </w:pPr>
    </w:p>
    <w:p w14:paraId="3A2E798A" w14:textId="51591260" w:rsidR="00004582" w:rsidRDefault="00004582" w:rsidP="00AA675A">
      <w:pPr>
        <w:pStyle w:val="af8"/>
        <w:ind w:left="142"/>
        <w:rPr>
          <w:lang w:eastAsia="en-US"/>
        </w:rPr>
      </w:pPr>
      <w:r w:rsidRPr="00004582">
        <w:rPr>
          <w:lang w:eastAsia="en-US"/>
        </w:rPr>
        <w:t xml:space="preserve">Під час процесу підписання відбудеться запит до ПЗ  </w:t>
      </w:r>
      <w:proofErr w:type="spellStart"/>
      <w:r w:rsidRPr="00004582">
        <w:rPr>
          <w:lang w:eastAsia="en-US"/>
        </w:rPr>
        <w:t>BarsCryptor.Cloud</w:t>
      </w:r>
      <w:proofErr w:type="spellEnd"/>
      <w:r w:rsidR="005750C1">
        <w:rPr>
          <w:lang w:eastAsia="en-US"/>
        </w:rPr>
        <w:t xml:space="preserve"> і необхідно підтвердити </w:t>
      </w:r>
      <w:r w:rsidRPr="00004582">
        <w:rPr>
          <w:lang w:eastAsia="en-US"/>
        </w:rPr>
        <w:t xml:space="preserve"> підписання </w:t>
      </w:r>
      <w:proofErr w:type="spellStart"/>
      <w:r w:rsidR="005750C1">
        <w:rPr>
          <w:lang w:eastAsia="en-US"/>
        </w:rPr>
        <w:t>скан</w:t>
      </w:r>
      <w:proofErr w:type="spellEnd"/>
      <w:r w:rsidR="005750C1">
        <w:rPr>
          <w:lang w:eastAsia="en-US"/>
        </w:rPr>
        <w:t xml:space="preserve">-копії </w:t>
      </w:r>
      <w:r w:rsidR="005D18A0">
        <w:rPr>
          <w:lang w:eastAsia="en-US"/>
        </w:rPr>
        <w:t>нотаріального запиту</w:t>
      </w:r>
      <w:r>
        <w:rPr>
          <w:lang w:eastAsia="en-US"/>
        </w:rPr>
        <w:t>, ввівш</w:t>
      </w:r>
      <w:r w:rsidR="00B352D3">
        <w:rPr>
          <w:lang w:eastAsia="en-US"/>
        </w:rPr>
        <w:t>и</w:t>
      </w:r>
      <w:r>
        <w:rPr>
          <w:lang w:eastAsia="en-US"/>
        </w:rPr>
        <w:t xml:space="preserve"> </w:t>
      </w:r>
      <w:r>
        <w:rPr>
          <w:lang w:val="en-US" w:eastAsia="en-US"/>
        </w:rPr>
        <w:t>PIN</w:t>
      </w:r>
      <w:r w:rsidRPr="00004582">
        <w:rPr>
          <w:lang w:eastAsia="en-US"/>
        </w:rPr>
        <w:t>-</w:t>
      </w:r>
      <w:r>
        <w:rPr>
          <w:lang w:eastAsia="en-US"/>
        </w:rPr>
        <w:t>код</w:t>
      </w:r>
      <w:r w:rsidRPr="00004582">
        <w:rPr>
          <w:lang w:eastAsia="en-US"/>
        </w:rPr>
        <w:t>.</w:t>
      </w:r>
    </w:p>
    <w:p w14:paraId="6122BF85" w14:textId="77777777" w:rsidR="00A477FA" w:rsidRPr="00004582" w:rsidRDefault="00A477FA" w:rsidP="00AA675A">
      <w:pPr>
        <w:pStyle w:val="af8"/>
        <w:ind w:left="142"/>
        <w:rPr>
          <w:lang w:eastAsia="en-US"/>
        </w:rPr>
      </w:pPr>
    </w:p>
    <w:p w14:paraId="23F97A0D" w14:textId="6223DC05" w:rsidR="00004582" w:rsidRDefault="007C66B1" w:rsidP="00AA675A">
      <w:pPr>
        <w:pStyle w:val="af8"/>
        <w:ind w:left="142"/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14BC8EE0" wp14:editId="20C1DFCC">
            <wp:extent cx="2314575" cy="124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CB3F" w14:textId="46E9E738" w:rsidR="007C66B1" w:rsidRDefault="007C66B1" w:rsidP="007C66B1">
      <w:pPr>
        <w:pStyle w:val="a5"/>
        <w:jc w:val="left"/>
      </w:pPr>
      <w:r>
        <w:t xml:space="preserve">Рис. 13  Вікно введення </w:t>
      </w:r>
      <w:r w:rsidRPr="007C66B1">
        <w:t>PIN-код</w:t>
      </w:r>
    </w:p>
    <w:p w14:paraId="16582331" w14:textId="77777777" w:rsidR="00A477FA" w:rsidRPr="00A477FA" w:rsidRDefault="00A477FA" w:rsidP="00A477FA">
      <w:pPr>
        <w:rPr>
          <w:lang w:eastAsia="en-US"/>
        </w:rPr>
      </w:pPr>
    </w:p>
    <w:p w14:paraId="34CC132C" w14:textId="77777777" w:rsidR="00004582" w:rsidRPr="00004582" w:rsidRDefault="0003705C" w:rsidP="00AA675A">
      <w:pPr>
        <w:pStyle w:val="af8"/>
        <w:ind w:left="142"/>
        <w:rPr>
          <w:lang w:eastAsia="en-US"/>
        </w:rPr>
      </w:pPr>
      <w:r>
        <w:rPr>
          <w:lang w:eastAsia="en-US"/>
        </w:rPr>
        <w:t>Після підписання за</w:t>
      </w:r>
      <w:r w:rsidR="00B352D3">
        <w:rPr>
          <w:lang w:eastAsia="en-US"/>
        </w:rPr>
        <w:t>пит</w:t>
      </w:r>
      <w:r>
        <w:rPr>
          <w:lang w:eastAsia="en-US"/>
        </w:rPr>
        <w:t xml:space="preserve"> автоматично відправляється</w:t>
      </w:r>
      <w:r w:rsidR="00004582" w:rsidRPr="00004582">
        <w:rPr>
          <w:lang w:eastAsia="en-US"/>
        </w:rPr>
        <w:t xml:space="preserve"> до </w:t>
      </w:r>
      <w:r w:rsidR="00CD592F">
        <w:rPr>
          <w:lang w:eastAsia="en-US"/>
        </w:rPr>
        <w:t xml:space="preserve">систем </w:t>
      </w:r>
      <w:r w:rsidR="00004582" w:rsidRPr="00004582">
        <w:rPr>
          <w:lang w:eastAsia="en-US"/>
        </w:rPr>
        <w:t>банк</w:t>
      </w:r>
      <w:r>
        <w:rPr>
          <w:lang w:eastAsia="en-US"/>
        </w:rPr>
        <w:t>у</w:t>
      </w:r>
      <w:r w:rsidR="00B352D3">
        <w:rPr>
          <w:lang w:eastAsia="en-US"/>
        </w:rPr>
        <w:t>. Переглянути відправлений запит можна через меню «</w:t>
      </w:r>
      <w:r w:rsidR="00CD592F">
        <w:rPr>
          <w:lang w:eastAsia="en-US"/>
        </w:rPr>
        <w:t>Перегляд поданих запитів</w:t>
      </w:r>
      <w:r w:rsidR="00B352D3">
        <w:rPr>
          <w:lang w:eastAsia="en-US"/>
        </w:rPr>
        <w:t>».</w:t>
      </w:r>
    </w:p>
    <w:p w14:paraId="14085FA5" w14:textId="77777777" w:rsidR="00B46B83" w:rsidRDefault="00B46B83" w:rsidP="00643E24">
      <w:pPr>
        <w:rPr>
          <w:lang w:eastAsia="en-US"/>
        </w:rPr>
      </w:pPr>
    </w:p>
    <w:p w14:paraId="2049FC8F" w14:textId="77777777" w:rsidR="00643E24" w:rsidRDefault="00643E24" w:rsidP="00155B8D">
      <w:pPr>
        <w:rPr>
          <w:lang w:eastAsia="en-US"/>
        </w:rPr>
      </w:pPr>
    </w:p>
    <w:p w14:paraId="516AB597" w14:textId="77777777" w:rsidR="00B830D7" w:rsidRDefault="00DC1833" w:rsidP="00B830D7">
      <w:pPr>
        <w:pStyle w:val="2"/>
      </w:pPr>
      <w:bookmarkStart w:id="30" w:name="_Toc210816508"/>
      <w:r w:rsidRPr="007C66B1">
        <w:t>Перегляд поданих</w:t>
      </w:r>
      <w:r w:rsidR="00B830D7" w:rsidRPr="007C66B1">
        <w:t xml:space="preserve"> запитів</w:t>
      </w:r>
      <w:bookmarkEnd w:id="30"/>
    </w:p>
    <w:p w14:paraId="05C5522D" w14:textId="77777777" w:rsidR="00663A31" w:rsidRDefault="00663A31" w:rsidP="00663A31">
      <w:pPr>
        <w:rPr>
          <w:lang w:eastAsia="en-US"/>
        </w:rPr>
      </w:pPr>
    </w:p>
    <w:p w14:paraId="5F978DD1" w14:textId="4BE486CF" w:rsidR="007C66B1" w:rsidRDefault="00751D82" w:rsidP="00155B8D">
      <w:pPr>
        <w:rPr>
          <w:lang w:eastAsia="en-US"/>
        </w:rPr>
      </w:pPr>
      <w:r>
        <w:rPr>
          <w:lang w:eastAsia="en-US"/>
        </w:rPr>
        <w:t>Користувач може переглянути подані раніше запити через</w:t>
      </w:r>
      <w:r w:rsidR="00B23EB6">
        <w:rPr>
          <w:lang w:eastAsia="en-US"/>
        </w:rPr>
        <w:t xml:space="preserve"> пункт</w:t>
      </w:r>
      <w:r>
        <w:rPr>
          <w:lang w:eastAsia="en-US"/>
        </w:rPr>
        <w:t xml:space="preserve"> меню «</w:t>
      </w:r>
      <w:r w:rsidR="00B23EB6">
        <w:rPr>
          <w:lang w:eastAsia="en-US"/>
        </w:rPr>
        <w:t>Перегляд поданих запитів</w:t>
      </w:r>
      <w:r>
        <w:rPr>
          <w:lang w:eastAsia="en-US"/>
        </w:rPr>
        <w:t>»</w:t>
      </w:r>
      <w:r w:rsidR="00B23EB6">
        <w:rPr>
          <w:lang w:eastAsia="en-US"/>
        </w:rPr>
        <w:t>.</w:t>
      </w:r>
    </w:p>
    <w:p w14:paraId="19149270" w14:textId="77777777" w:rsidR="00A477FA" w:rsidRDefault="00A477FA" w:rsidP="00155B8D">
      <w:pPr>
        <w:rPr>
          <w:lang w:eastAsia="en-US"/>
        </w:rPr>
      </w:pPr>
    </w:p>
    <w:p w14:paraId="40F04A6B" w14:textId="52EAF311" w:rsidR="007C66B1" w:rsidRDefault="009563C0" w:rsidP="00155B8D">
      <w:pPr>
        <w:rPr>
          <w:lang w:eastAsia="en-US"/>
        </w:rPr>
      </w:pPr>
      <w:r w:rsidRPr="001A7EB4">
        <w:rPr>
          <w:noProof/>
          <w:lang w:eastAsia="uk-UA"/>
        </w:rPr>
        <w:lastRenderedPageBreak/>
        <w:drawing>
          <wp:inline distT="0" distB="0" distL="0" distR="0" wp14:anchorId="1A7BBC3A" wp14:editId="16B2DE65">
            <wp:extent cx="2665837" cy="1770034"/>
            <wp:effectExtent l="0" t="0" r="127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0017" cy="17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4689" w14:textId="23252CA9" w:rsidR="00B830D7" w:rsidRPr="007C66B1" w:rsidRDefault="007C66B1" w:rsidP="00155B8D">
      <w:pPr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 xml:space="preserve">Рис. 14  </w:t>
      </w:r>
      <w:r w:rsidR="00B23EB6" w:rsidRPr="00A477FA">
        <w:rPr>
          <w:rFonts w:ascii="DCI Documents" w:hAnsi="DCI Documents"/>
          <w:bCs/>
          <w:i/>
          <w:sz w:val="14"/>
          <w:lang w:eastAsia="en-US"/>
        </w:rPr>
        <w:t xml:space="preserve"> </w:t>
      </w:r>
      <w:r w:rsidRPr="00A477FA">
        <w:rPr>
          <w:rFonts w:ascii="DCI Documents" w:hAnsi="DCI Documents"/>
          <w:bCs/>
          <w:i/>
          <w:sz w:val="14"/>
          <w:lang w:eastAsia="en-US"/>
        </w:rPr>
        <w:t xml:space="preserve">Меню </w:t>
      </w:r>
      <w:r w:rsidR="00A477FA">
        <w:rPr>
          <w:rFonts w:ascii="DCI Documents" w:hAnsi="DCI Documents"/>
          <w:bCs/>
          <w:i/>
          <w:sz w:val="14"/>
          <w:lang w:eastAsia="en-US"/>
        </w:rPr>
        <w:t xml:space="preserve">Перегляду </w:t>
      </w:r>
      <w:r w:rsidRPr="00A477FA">
        <w:rPr>
          <w:rFonts w:ascii="DCI Documents" w:hAnsi="DCI Documents"/>
          <w:bCs/>
          <w:i/>
          <w:sz w:val="14"/>
          <w:lang w:eastAsia="en-US"/>
        </w:rPr>
        <w:t>поданих запитів</w:t>
      </w:r>
    </w:p>
    <w:p w14:paraId="3914ECD5" w14:textId="77777777" w:rsidR="00B23EB6" w:rsidRDefault="00B23EB6" w:rsidP="00155B8D">
      <w:pPr>
        <w:rPr>
          <w:lang w:eastAsia="en-US"/>
        </w:rPr>
      </w:pPr>
      <w:r>
        <w:rPr>
          <w:lang w:eastAsia="en-US"/>
        </w:rPr>
        <w:t>В результаті будуть відображені в табличному вигляді подані запити:</w:t>
      </w:r>
    </w:p>
    <w:p w14:paraId="72CE72FB" w14:textId="77777777" w:rsidR="00B23EB6" w:rsidRDefault="00B23EB6" w:rsidP="00155B8D">
      <w:pPr>
        <w:rPr>
          <w:lang w:eastAsia="en-US"/>
        </w:rPr>
      </w:pPr>
    </w:p>
    <w:p w14:paraId="751DEB96" w14:textId="07D27FEC" w:rsidR="00460EEB" w:rsidRDefault="00B938B9" w:rsidP="00B938B9">
      <w:pPr>
        <w:ind w:left="-567"/>
        <w:rPr>
          <w:lang w:eastAsia="en-US"/>
        </w:rPr>
      </w:pPr>
      <w:r w:rsidRPr="001A7EB4">
        <w:rPr>
          <w:noProof/>
          <w:lang w:eastAsia="uk-UA"/>
        </w:rPr>
        <w:drawing>
          <wp:inline distT="0" distB="0" distL="0" distR="0" wp14:anchorId="31823363" wp14:editId="106D9083">
            <wp:extent cx="6439957" cy="229985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9" cy="230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61E4" w14:textId="3D162CDE" w:rsidR="007C66B1" w:rsidRDefault="007C66B1" w:rsidP="007C66B1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>
        <w:rPr>
          <w:rFonts w:ascii="DCI Documents" w:hAnsi="DCI Documents"/>
          <w:bCs/>
          <w:i/>
          <w:sz w:val="14"/>
          <w:lang w:eastAsia="en-US"/>
        </w:rPr>
        <w:t xml:space="preserve">15 Табличне відображення поданих </w:t>
      </w:r>
      <w:r w:rsidR="00B938B9">
        <w:rPr>
          <w:rFonts w:ascii="DCI Documents" w:hAnsi="DCI Documents"/>
          <w:bCs/>
          <w:i/>
          <w:sz w:val="14"/>
          <w:lang w:eastAsia="en-US"/>
        </w:rPr>
        <w:t xml:space="preserve">раніше </w:t>
      </w:r>
      <w:r>
        <w:rPr>
          <w:rFonts w:ascii="DCI Documents" w:hAnsi="DCI Documents"/>
          <w:bCs/>
          <w:i/>
          <w:sz w:val="14"/>
          <w:lang w:eastAsia="en-US"/>
        </w:rPr>
        <w:t>запитів</w:t>
      </w:r>
      <w:r w:rsidRPr="007C66B1">
        <w:rPr>
          <w:rFonts w:ascii="DCI Documents" w:hAnsi="DCI Documents"/>
          <w:bCs/>
          <w:i/>
          <w:sz w:val="14"/>
          <w:lang w:eastAsia="en-US"/>
        </w:rPr>
        <w:t xml:space="preserve">   </w:t>
      </w:r>
    </w:p>
    <w:p w14:paraId="05F54D08" w14:textId="77777777" w:rsidR="00A477FA" w:rsidRDefault="00A477FA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455855BD" w14:textId="77777777" w:rsidR="00DA28E6" w:rsidRDefault="00DA28E6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6C0BAE0" w14:textId="42A6E509" w:rsidR="00DA28E6" w:rsidRDefault="00A477FA" w:rsidP="00B938B9">
      <w:pPr>
        <w:ind w:left="-426"/>
        <w:rPr>
          <w:rFonts w:ascii="DCI Documents" w:hAnsi="DCI Documents"/>
          <w:bCs/>
          <w:i/>
          <w:sz w:val="14"/>
          <w:lang w:eastAsia="en-US"/>
        </w:rPr>
      </w:pPr>
      <w:r>
        <w:rPr>
          <w:rFonts w:ascii="DCI Documents" w:hAnsi="DCI Documents"/>
          <w:bCs/>
          <w:i/>
          <w:noProof/>
          <w:sz w:val="14"/>
          <w:lang w:eastAsia="uk-UA"/>
        </w:rPr>
        <w:drawing>
          <wp:inline distT="0" distB="0" distL="0" distR="0" wp14:anchorId="297D08B1" wp14:editId="028EFDAF">
            <wp:extent cx="5936615" cy="982345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A6C7" w14:textId="6E19CF48" w:rsidR="00DA28E6" w:rsidRDefault="00DA28E6" w:rsidP="00DA28E6">
      <w:pPr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 xml:space="preserve">Рис. 16 </w:t>
      </w:r>
      <w:r w:rsidR="00352A52">
        <w:rPr>
          <w:rFonts w:ascii="DCI Documents" w:hAnsi="DCI Documents"/>
          <w:bCs/>
          <w:i/>
          <w:sz w:val="14"/>
          <w:lang w:eastAsia="en-US"/>
        </w:rPr>
        <w:t>Інформація про відповідь від</w:t>
      </w:r>
      <w:r w:rsidRPr="00A477FA">
        <w:rPr>
          <w:rFonts w:ascii="DCI Documents" w:hAnsi="DCI Documents"/>
          <w:bCs/>
          <w:i/>
          <w:sz w:val="14"/>
          <w:lang w:eastAsia="en-US"/>
        </w:rPr>
        <w:t xml:space="preserve"> Банку в табличному відображенні поданих запитів</w:t>
      </w:r>
      <w:r w:rsidRPr="007C66B1">
        <w:rPr>
          <w:rFonts w:ascii="DCI Documents" w:hAnsi="DCI Documents"/>
          <w:bCs/>
          <w:i/>
          <w:sz w:val="14"/>
          <w:lang w:eastAsia="en-US"/>
        </w:rPr>
        <w:t xml:space="preserve"> </w:t>
      </w:r>
    </w:p>
    <w:p w14:paraId="0F3DB82F" w14:textId="24EF6E46" w:rsidR="00DA28E6" w:rsidRDefault="00DA28E6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0663838" w14:textId="4D7EDBBD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6C0C997" w14:textId="58925BD4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01D9CA68" w14:textId="6C4D0128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1325164" w14:textId="3087AE92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7ADFB3F" w14:textId="708461B4" w:rsidR="00B23EB6" w:rsidRDefault="00B23EB6" w:rsidP="00155B8D">
      <w:pPr>
        <w:rPr>
          <w:lang w:eastAsia="en-US"/>
        </w:rPr>
      </w:pPr>
      <w:r>
        <w:rPr>
          <w:lang w:eastAsia="en-US"/>
        </w:rPr>
        <w:t xml:space="preserve">Для перегляду деталей </w:t>
      </w:r>
      <w:r w:rsidR="00DB1264">
        <w:rPr>
          <w:lang w:eastAsia="en-US"/>
        </w:rPr>
        <w:t xml:space="preserve"> необхідно вибрати </w:t>
      </w:r>
      <w:r w:rsidR="007C66B1">
        <w:rPr>
          <w:lang w:eastAsia="en-US"/>
        </w:rPr>
        <w:t>потрібний</w:t>
      </w:r>
      <w:r w:rsidR="00DB1264">
        <w:rPr>
          <w:lang w:eastAsia="en-US"/>
        </w:rPr>
        <w:t xml:space="preserve"> запит</w:t>
      </w:r>
      <w:r w:rsidR="000C526B">
        <w:rPr>
          <w:lang w:eastAsia="en-US"/>
        </w:rPr>
        <w:t xml:space="preserve"> (подвійних клік </w:t>
      </w:r>
      <w:proofErr w:type="spellStart"/>
      <w:r w:rsidR="000C526B">
        <w:rPr>
          <w:lang w:eastAsia="en-US"/>
        </w:rPr>
        <w:t>мишою</w:t>
      </w:r>
      <w:proofErr w:type="spellEnd"/>
      <w:r w:rsidR="000C526B">
        <w:rPr>
          <w:lang w:eastAsia="en-US"/>
        </w:rPr>
        <w:t>). В результаті</w:t>
      </w:r>
      <w:r w:rsidR="007C66B1">
        <w:rPr>
          <w:lang w:eastAsia="en-US"/>
        </w:rPr>
        <w:t xml:space="preserve"> відкриється форма відображення інформації по відправленому запиту</w:t>
      </w:r>
      <w:r>
        <w:rPr>
          <w:lang w:eastAsia="en-US"/>
        </w:rPr>
        <w:t>:</w:t>
      </w:r>
    </w:p>
    <w:p w14:paraId="088C5D2F" w14:textId="77777777" w:rsidR="00B23EB6" w:rsidRDefault="00B23EB6" w:rsidP="00155B8D">
      <w:pPr>
        <w:rPr>
          <w:lang w:eastAsia="en-US"/>
        </w:rPr>
      </w:pPr>
    </w:p>
    <w:p w14:paraId="0BDF7785" w14:textId="0E33D53A" w:rsidR="00B23EB6" w:rsidRDefault="000C526B" w:rsidP="00155B8D">
      <w:pPr>
        <w:rPr>
          <w:lang w:eastAsia="en-US"/>
        </w:rPr>
      </w:pPr>
      <w:r w:rsidRPr="0066258C">
        <w:rPr>
          <w:noProof/>
        </w:rPr>
        <w:lastRenderedPageBreak/>
        <w:drawing>
          <wp:inline distT="0" distB="0" distL="0" distR="0" wp14:anchorId="7587CE3C" wp14:editId="676DD1A7">
            <wp:extent cx="5512650" cy="4769957"/>
            <wp:effectExtent l="0" t="0" r="0" b="0"/>
            <wp:docPr id="887085263" name="Рисунок 88708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460" r="2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48" cy="479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DD478" w14:textId="20134701" w:rsidR="000C526B" w:rsidRDefault="00DF37E3" w:rsidP="00DF37E3">
      <w:pPr>
        <w:ind w:left="142"/>
        <w:rPr>
          <w:rFonts w:ascii="DCI Documents" w:hAnsi="DCI Documents"/>
          <w:bCs/>
          <w:i/>
          <w:sz w:val="14"/>
          <w:lang w:eastAsia="en-US"/>
        </w:rPr>
      </w:pPr>
      <w:r w:rsidRPr="00DC5675">
        <w:rPr>
          <w:noProof/>
          <w:lang w:eastAsia="uk-UA"/>
        </w:rPr>
        <w:drawing>
          <wp:inline distT="0" distB="0" distL="0" distR="0" wp14:anchorId="1E97AA76" wp14:editId="3CB329BB">
            <wp:extent cx="5424113" cy="2506999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372" r="2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9" cy="253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803F3" w14:textId="777DF6B1" w:rsidR="007C66B1" w:rsidRPr="007C66B1" w:rsidRDefault="007C66B1" w:rsidP="007C66B1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 w:rsidR="00DA28E6">
        <w:rPr>
          <w:rFonts w:ascii="DCI Documents" w:hAnsi="DCI Documents"/>
          <w:bCs/>
          <w:i/>
          <w:sz w:val="14"/>
          <w:lang w:eastAsia="en-US"/>
        </w:rPr>
        <w:t>17</w:t>
      </w:r>
      <w:r>
        <w:rPr>
          <w:rFonts w:ascii="DCI Documents" w:hAnsi="DCI Documents"/>
          <w:bCs/>
          <w:i/>
          <w:sz w:val="14"/>
          <w:lang w:eastAsia="en-US"/>
        </w:rPr>
        <w:t xml:space="preserve"> Форма відображення </w:t>
      </w:r>
      <w:r w:rsidR="000C526B">
        <w:rPr>
          <w:rFonts w:ascii="DCI Documents" w:hAnsi="DCI Documents"/>
          <w:bCs/>
          <w:i/>
          <w:sz w:val="14"/>
          <w:lang w:eastAsia="en-US"/>
        </w:rPr>
        <w:t>детальної інформації про запит</w:t>
      </w:r>
    </w:p>
    <w:p w14:paraId="16F8D993" w14:textId="77777777" w:rsidR="00B23EB6" w:rsidRDefault="00B23EB6" w:rsidP="00155B8D">
      <w:pPr>
        <w:rPr>
          <w:lang w:eastAsia="en-US"/>
        </w:rPr>
      </w:pPr>
    </w:p>
    <w:p w14:paraId="63BF8EFA" w14:textId="02B1DE15" w:rsidR="002E7B27" w:rsidRDefault="002E7B27" w:rsidP="002E7B27">
      <w:pPr>
        <w:rPr>
          <w:lang w:eastAsia="en-US"/>
        </w:rPr>
      </w:pPr>
      <w:r>
        <w:rPr>
          <w:lang w:eastAsia="en-US"/>
        </w:rPr>
        <w:t>Користувач може завантажити будь-який з вкладених в запит документ. Для цього потрібно натиснути на іконку з зображенням дискети навпроти документу.</w:t>
      </w:r>
    </w:p>
    <w:p w14:paraId="46DCFDF6" w14:textId="77777777" w:rsidR="002E7B27" w:rsidRDefault="002E7B27" w:rsidP="002E7B27">
      <w:pPr>
        <w:rPr>
          <w:lang w:eastAsia="en-US"/>
        </w:rPr>
      </w:pPr>
    </w:p>
    <w:p w14:paraId="6C32108F" w14:textId="0D07A8D5" w:rsidR="002E7B27" w:rsidRDefault="002E7B27" w:rsidP="002E7B27">
      <w:pPr>
        <w:rPr>
          <w:lang w:eastAsia="en-US"/>
        </w:rPr>
      </w:pPr>
    </w:p>
    <w:p w14:paraId="3305D476" w14:textId="17EDAD6B" w:rsidR="00DA28E6" w:rsidRDefault="00DA28E6" w:rsidP="00DA28E6">
      <w:pPr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>Рис. 19 Іконка завантаження файлу у блоці вкладень відповіді Банку</w:t>
      </w:r>
    </w:p>
    <w:p w14:paraId="1422A4DC" w14:textId="77777777" w:rsidR="001C1C6E" w:rsidRPr="007C66B1" w:rsidRDefault="001C1C6E" w:rsidP="00DA28E6">
      <w:pPr>
        <w:rPr>
          <w:rFonts w:ascii="DCI Documents" w:hAnsi="DCI Documents"/>
          <w:bCs/>
          <w:i/>
          <w:sz w:val="14"/>
          <w:lang w:eastAsia="en-US"/>
        </w:rPr>
      </w:pPr>
    </w:p>
    <w:p w14:paraId="57B233F6" w14:textId="77777777" w:rsidR="002E7B27" w:rsidRDefault="002E7B27" w:rsidP="002E7B27">
      <w:pPr>
        <w:rPr>
          <w:lang w:eastAsia="en-US"/>
        </w:rPr>
      </w:pPr>
      <w:r>
        <w:rPr>
          <w:lang w:eastAsia="en-US"/>
        </w:rPr>
        <w:t>Після цього з</w:t>
      </w:r>
      <w:r w:rsidRPr="002E7B27">
        <w:rPr>
          <w:lang w:eastAsia="en-US"/>
        </w:rPr>
        <w:t>’</w:t>
      </w:r>
      <w:r>
        <w:rPr>
          <w:lang w:eastAsia="en-US"/>
        </w:rPr>
        <w:t>являється вікно завантаження браузера і користувач може</w:t>
      </w:r>
      <w:r w:rsidR="003D56C8">
        <w:rPr>
          <w:lang w:eastAsia="en-US"/>
        </w:rPr>
        <w:t xml:space="preserve"> локально</w:t>
      </w:r>
      <w:r>
        <w:rPr>
          <w:lang w:eastAsia="en-US"/>
        </w:rPr>
        <w:t xml:space="preserve"> </w:t>
      </w:r>
      <w:r w:rsidR="003D56C8">
        <w:rPr>
          <w:lang w:eastAsia="en-US"/>
        </w:rPr>
        <w:t>зберегти обраний ним файл.</w:t>
      </w:r>
    </w:p>
    <w:p w14:paraId="6A804180" w14:textId="77777777" w:rsidR="003D56C8" w:rsidRDefault="003D56C8" w:rsidP="002E7B27">
      <w:pPr>
        <w:rPr>
          <w:lang w:eastAsia="en-US"/>
        </w:rPr>
      </w:pPr>
    </w:p>
    <w:p w14:paraId="555DC33C" w14:textId="412DBDB9" w:rsidR="003D56C8" w:rsidRDefault="00422504" w:rsidP="00422504">
      <w:pPr>
        <w:ind w:left="-993"/>
        <w:rPr>
          <w:lang w:eastAsia="en-US"/>
        </w:rPr>
      </w:pPr>
      <w:r w:rsidRPr="0016409D">
        <w:rPr>
          <w:noProof/>
          <w:lang w:val="en-US"/>
        </w:rPr>
        <w:drawing>
          <wp:inline distT="0" distB="0" distL="0" distR="0" wp14:anchorId="12D448DD" wp14:editId="3184F217">
            <wp:extent cx="6180698" cy="41771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14" cy="41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E7A57" w14:textId="31DF3E2F" w:rsidR="007C66B1" w:rsidRPr="007C66B1" w:rsidRDefault="007C66B1" w:rsidP="002E7B27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>
        <w:rPr>
          <w:rFonts w:ascii="DCI Documents" w:hAnsi="DCI Documents"/>
          <w:bCs/>
          <w:i/>
          <w:sz w:val="14"/>
          <w:lang w:eastAsia="en-US"/>
        </w:rPr>
        <w:t>18 Вікно завантаження браузера</w:t>
      </w:r>
    </w:p>
    <w:sectPr w:rsidR="007C66B1" w:rsidRPr="007C66B1" w:rsidSect="00882A00">
      <w:headerReference w:type="first" r:id="rId36"/>
      <w:pgSz w:w="11906" w:h="16838" w:code="9"/>
      <w:pgMar w:top="1702" w:right="851" w:bottom="1418" w:left="1701" w:header="709" w:footer="4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07073" w14:textId="77777777" w:rsidR="008C3CF7" w:rsidRDefault="008C3CF7" w:rsidP="00A15C5D">
      <w:r>
        <w:separator/>
      </w:r>
    </w:p>
  </w:endnote>
  <w:endnote w:type="continuationSeparator" w:id="0">
    <w:p w14:paraId="6573B4E9" w14:textId="77777777" w:rsidR="008C3CF7" w:rsidRDefault="008C3CF7" w:rsidP="00A1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A2D9C61-707C-4A25-A4D4-5C9715478356}"/>
    <w:embedBold r:id="rId2" w:fontKey="{2D254977-BD4D-4412-80B2-F0EF227FE03A}"/>
    <w:embedItalic r:id="rId3" w:fontKey="{AE6EF32C-4B7C-4F15-8F69-6CBD28AE2169}"/>
    <w:embedBoldItalic r:id="rId4" w:fontKey="{E87A7DC7-1BC2-4D3A-9147-F15F0CF60BA6}"/>
  </w:font>
  <w:font w:name="DCI Documents">
    <w:altName w:val="Century Gothic"/>
    <w:panose1 w:val="00000000000000000000"/>
    <w:charset w:val="00"/>
    <w:family w:val="roman"/>
    <w:notTrueType/>
    <w:pitch w:val="default"/>
  </w:font>
  <w:font w:name="OmniWay">
    <w:altName w:val="Century Gothic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71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60"/>
      <w:gridCol w:w="5040"/>
      <w:gridCol w:w="2160"/>
    </w:tblGrid>
    <w:tr w:rsidR="005552CF" w14:paraId="7CA8F193" w14:textId="77777777" w:rsidTr="00F056E2">
      <w:trPr>
        <w:trHeight w:val="279"/>
      </w:trPr>
      <w:tc>
        <w:tcPr>
          <w:tcW w:w="2160" w:type="dxa"/>
          <w:vAlign w:val="center"/>
        </w:tcPr>
        <w:p w14:paraId="7BB3A2A3" w14:textId="77777777" w:rsidR="005552CF" w:rsidRDefault="005552CF" w:rsidP="005552CF"/>
      </w:tc>
      <w:tc>
        <w:tcPr>
          <w:tcW w:w="5040" w:type="dxa"/>
          <w:vAlign w:val="center"/>
        </w:tcPr>
        <w:p w14:paraId="35733104" w14:textId="77777777" w:rsidR="005552CF" w:rsidRDefault="005552CF" w:rsidP="005552CF"/>
      </w:tc>
      <w:tc>
        <w:tcPr>
          <w:tcW w:w="2160" w:type="dxa"/>
          <w:tcMar>
            <w:left w:w="0" w:type="dxa"/>
            <w:right w:w="0" w:type="dxa"/>
          </w:tcMar>
          <w:vAlign w:val="center"/>
        </w:tcPr>
        <w:p w14:paraId="1F2C2C37" w14:textId="3A4A2EB0" w:rsidR="005552CF" w:rsidRPr="00F87DA4" w:rsidRDefault="005552CF" w:rsidP="005552CF">
          <w:pPr>
            <w:rPr>
              <w:lang w:val="en-US"/>
            </w:rPr>
          </w:pPr>
          <w:proofErr w:type="spellStart"/>
          <w:r w:rsidRPr="009F6989">
            <w:t>Ст</w:t>
          </w:r>
          <w:r>
            <w:t>о</w:t>
          </w:r>
          <w:r w:rsidRPr="009F6989">
            <w:t>р</w:t>
          </w:r>
          <w:proofErr w:type="spellEnd"/>
          <w:r w:rsidRPr="009F6989">
            <w:t xml:space="preserve">. </w:t>
          </w:r>
          <w:r w:rsidRPr="009F6989">
            <w:fldChar w:fldCharType="begin"/>
          </w:r>
          <w:r w:rsidRPr="009F6989">
            <w:instrText xml:space="preserve"> PAGE  \* MERGEFORMAT </w:instrText>
          </w:r>
          <w:r w:rsidRPr="009F6989">
            <w:fldChar w:fldCharType="separate"/>
          </w:r>
          <w:r w:rsidR="003A1B94">
            <w:rPr>
              <w:noProof/>
            </w:rPr>
            <w:t>2</w:t>
          </w:r>
          <w:r w:rsidRPr="009F6989">
            <w:fldChar w:fldCharType="end"/>
          </w:r>
          <w:r w:rsidRPr="009F6989">
            <w:t xml:space="preserve"> </w:t>
          </w:r>
          <w:r>
            <w:t>і</w:t>
          </w:r>
          <w:r w:rsidRPr="009F6989">
            <w:t xml:space="preserve">з </w:t>
          </w:r>
          <w:r w:rsidR="00C14289">
            <w:rPr>
              <w:noProof/>
            </w:rPr>
            <w:fldChar w:fldCharType="begin"/>
          </w:r>
          <w:r w:rsidR="00C14289">
            <w:rPr>
              <w:noProof/>
            </w:rPr>
            <w:instrText xml:space="preserve"> NUMPAGES  \* MERGEFORMAT </w:instrText>
          </w:r>
          <w:r w:rsidR="00C14289">
            <w:rPr>
              <w:noProof/>
            </w:rPr>
            <w:fldChar w:fldCharType="separate"/>
          </w:r>
          <w:r w:rsidR="003A1B94">
            <w:rPr>
              <w:noProof/>
            </w:rPr>
            <w:t>13</w:t>
          </w:r>
          <w:r w:rsidR="00C14289">
            <w:rPr>
              <w:noProof/>
            </w:rPr>
            <w:fldChar w:fldCharType="end"/>
          </w:r>
        </w:p>
      </w:tc>
    </w:tr>
  </w:tbl>
  <w:p w14:paraId="78488C0F" w14:textId="77777777" w:rsidR="005552CF" w:rsidRDefault="005552C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71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60"/>
      <w:gridCol w:w="5040"/>
      <w:gridCol w:w="2160"/>
    </w:tblGrid>
    <w:tr w:rsidR="00404D9B" w14:paraId="00480E16" w14:textId="77777777" w:rsidTr="004C650E">
      <w:trPr>
        <w:trHeight w:val="279"/>
      </w:trPr>
      <w:tc>
        <w:tcPr>
          <w:tcW w:w="2160" w:type="dxa"/>
          <w:vAlign w:val="center"/>
        </w:tcPr>
        <w:p w14:paraId="218DF5AF" w14:textId="77777777" w:rsidR="00404D9B" w:rsidRDefault="00404D9B" w:rsidP="00A15C5D"/>
      </w:tc>
      <w:tc>
        <w:tcPr>
          <w:tcW w:w="5040" w:type="dxa"/>
          <w:vAlign w:val="center"/>
        </w:tcPr>
        <w:p w14:paraId="5E16EE0C" w14:textId="77777777" w:rsidR="00404D9B" w:rsidRDefault="00404D9B" w:rsidP="00A15C5D"/>
      </w:tc>
      <w:tc>
        <w:tcPr>
          <w:tcW w:w="2160" w:type="dxa"/>
          <w:tcMar>
            <w:left w:w="0" w:type="dxa"/>
            <w:right w:w="0" w:type="dxa"/>
          </w:tcMar>
          <w:vAlign w:val="center"/>
        </w:tcPr>
        <w:p w14:paraId="30B73A65" w14:textId="54FA2EC4" w:rsidR="00404D9B" w:rsidRPr="00F87DA4" w:rsidRDefault="00404D9B" w:rsidP="00A15C5D">
          <w:pPr>
            <w:rPr>
              <w:lang w:val="en-US"/>
            </w:rPr>
          </w:pPr>
          <w:proofErr w:type="spellStart"/>
          <w:r w:rsidRPr="009F6989">
            <w:t>Ст</w:t>
          </w:r>
          <w:r>
            <w:t>о</w:t>
          </w:r>
          <w:r w:rsidRPr="009F6989">
            <w:t>р</w:t>
          </w:r>
          <w:proofErr w:type="spellEnd"/>
          <w:r w:rsidRPr="009F6989">
            <w:t xml:space="preserve">. </w:t>
          </w:r>
          <w:r w:rsidRPr="009F6989">
            <w:fldChar w:fldCharType="begin"/>
          </w:r>
          <w:r w:rsidRPr="009F6989">
            <w:instrText xml:space="preserve"> PAGE  \* MERGEFORMAT </w:instrText>
          </w:r>
          <w:r w:rsidRPr="009F6989">
            <w:fldChar w:fldCharType="separate"/>
          </w:r>
          <w:r w:rsidR="003A1B94">
            <w:rPr>
              <w:noProof/>
            </w:rPr>
            <w:t>13</w:t>
          </w:r>
          <w:r w:rsidRPr="009F6989">
            <w:fldChar w:fldCharType="end"/>
          </w:r>
          <w:r w:rsidRPr="009F6989">
            <w:t xml:space="preserve"> </w:t>
          </w:r>
          <w:r>
            <w:t>і</w:t>
          </w:r>
          <w:r w:rsidRPr="009F6989">
            <w:t xml:space="preserve">з </w:t>
          </w:r>
          <w:r w:rsidR="00B0181E">
            <w:rPr>
              <w:noProof/>
            </w:rPr>
            <w:fldChar w:fldCharType="begin"/>
          </w:r>
          <w:r w:rsidR="00B0181E">
            <w:rPr>
              <w:noProof/>
            </w:rPr>
            <w:instrText xml:space="preserve"> NUMPAGES  \* MERGEFORMAT </w:instrText>
          </w:r>
          <w:r w:rsidR="00B0181E">
            <w:rPr>
              <w:noProof/>
            </w:rPr>
            <w:fldChar w:fldCharType="separate"/>
          </w:r>
          <w:r w:rsidR="003A1B94">
            <w:rPr>
              <w:noProof/>
            </w:rPr>
            <w:t>13</w:t>
          </w:r>
          <w:r w:rsidR="00B0181E">
            <w:rPr>
              <w:noProof/>
            </w:rPr>
            <w:fldChar w:fldCharType="end"/>
          </w:r>
        </w:p>
      </w:tc>
    </w:tr>
  </w:tbl>
  <w:p w14:paraId="675109DA" w14:textId="77777777" w:rsidR="00404D9B" w:rsidRPr="00AA6BA1" w:rsidRDefault="00404D9B" w:rsidP="00A15C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844E4" w14:textId="77777777" w:rsidR="008C3CF7" w:rsidRDefault="008C3CF7" w:rsidP="00A15C5D">
      <w:r>
        <w:separator/>
      </w:r>
    </w:p>
  </w:footnote>
  <w:footnote w:type="continuationSeparator" w:id="0">
    <w:p w14:paraId="3A48C60F" w14:textId="77777777" w:rsidR="008C3CF7" w:rsidRDefault="008C3CF7" w:rsidP="00A15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Ind w:w="-57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2694"/>
      <w:gridCol w:w="5103"/>
      <w:gridCol w:w="2268"/>
    </w:tblGrid>
    <w:tr w:rsidR="006C3DBE" w:rsidRPr="00A70E35" w14:paraId="502A6691" w14:textId="77777777" w:rsidTr="00F056E2">
      <w:trPr>
        <w:trHeight w:val="360"/>
      </w:trPr>
      <w:tc>
        <w:tcPr>
          <w:tcW w:w="2694" w:type="dxa"/>
          <w:vMerge w:val="restart"/>
          <w:vAlign w:val="center"/>
        </w:tcPr>
        <w:p w14:paraId="4A12E4F9" w14:textId="0B924544" w:rsidR="006C3DBE" w:rsidRPr="00A70E35" w:rsidRDefault="006C3DBE" w:rsidP="006C3DBE">
          <w:r w:rsidRPr="00A70E35">
            <w:t xml:space="preserve">Версія документу: </w:t>
          </w:r>
          <w:r w:rsidR="001225E8">
            <w:t>3</w:t>
          </w:r>
          <w:r w:rsidRPr="00A70E35">
            <w:t>.0</w:t>
          </w:r>
        </w:p>
        <w:p w14:paraId="51E70B68" w14:textId="1C3CA598" w:rsidR="006C3DBE" w:rsidRPr="00A70E35" w:rsidRDefault="006C3DBE" w:rsidP="001225E8">
          <w:pPr>
            <w:pStyle w:val="a7"/>
          </w:pPr>
          <w:r w:rsidRPr="00A70E35">
            <w:t xml:space="preserve">Дата документу: </w:t>
          </w:r>
          <w:r w:rsidR="00173DD1">
            <w:t>08</w:t>
          </w:r>
          <w:r w:rsidR="001225E8">
            <w:t>.</w:t>
          </w:r>
          <w:r w:rsidR="00173DD1">
            <w:t>10</w:t>
          </w:r>
          <w:r w:rsidRPr="00A70E35">
            <w:t>.202</w:t>
          </w:r>
          <w:r w:rsidR="00173DD1">
            <w:t>5</w:t>
          </w:r>
        </w:p>
      </w:tc>
      <w:tc>
        <w:tcPr>
          <w:tcW w:w="5103" w:type="dxa"/>
          <w:vAlign w:val="center"/>
        </w:tcPr>
        <w:p w14:paraId="27AD84A7" w14:textId="0F195E17" w:rsidR="006C3DBE" w:rsidRPr="00A70E35" w:rsidRDefault="006C3DBE" w:rsidP="00576CAC">
          <w:pPr>
            <w:pStyle w:val="a7"/>
          </w:pPr>
          <w:fldSimple w:instr=" DOCPROPERTY  SLR.ServiceName  \* MERGEFORMAT ">
            <w:r w:rsidRPr="00A70E35">
              <w:t>Модуль "</w:t>
            </w:r>
          </w:fldSimple>
          <w:r w:rsidR="00576CAC">
            <w:t>Кабінет нотаріусів</w:t>
          </w:r>
          <w:r w:rsidRPr="00A70E35">
            <w:t>"</w:t>
          </w:r>
        </w:p>
      </w:tc>
      <w:tc>
        <w:tcPr>
          <w:tcW w:w="2268" w:type="dxa"/>
          <w:vMerge w:val="restart"/>
          <w:vAlign w:val="center"/>
        </w:tcPr>
        <w:p w14:paraId="46C6B569" w14:textId="77777777" w:rsidR="006C3DBE" w:rsidRPr="00A70E35" w:rsidRDefault="006C3DBE" w:rsidP="006C3DBE">
          <w:pPr>
            <w:pStyle w:val="a7"/>
          </w:pPr>
          <w:r w:rsidRPr="00A70E35">
            <w:rPr>
              <w:noProof/>
              <w:lang w:eastAsia="uk-UA"/>
            </w:rPr>
            <w:drawing>
              <wp:inline distT="0" distB="0" distL="0" distR="0" wp14:anchorId="33E73989" wp14:editId="48971DA7">
                <wp:extent cx="1234440" cy="538480"/>
                <wp:effectExtent l="0" t="0" r="3810" b="0"/>
                <wp:docPr id="2028564384" name="Рисунок 2028564384" descr="cid:image001.png@01D0A46F.B9B9C8B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5" name="Рисунок 4" descr="cid:image001.png@01D0A46F.B9B9C8B0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C3DBE" w:rsidRPr="00A70E35" w14:paraId="7C13B32E" w14:textId="77777777" w:rsidTr="00F056E2">
      <w:trPr>
        <w:trHeight w:val="360"/>
      </w:trPr>
      <w:tc>
        <w:tcPr>
          <w:tcW w:w="2694" w:type="dxa"/>
          <w:vMerge/>
          <w:vAlign w:val="center"/>
        </w:tcPr>
        <w:p w14:paraId="05ADB853" w14:textId="77777777" w:rsidR="006C3DBE" w:rsidRPr="00A70E35" w:rsidRDefault="006C3DBE" w:rsidP="006C3DBE"/>
      </w:tc>
      <w:tc>
        <w:tcPr>
          <w:tcW w:w="5103" w:type="dxa"/>
          <w:vAlign w:val="center"/>
        </w:tcPr>
        <w:p w14:paraId="7484EDFD" w14:textId="77777777" w:rsidR="006C3DBE" w:rsidRPr="00A70E35" w:rsidRDefault="006C3DBE" w:rsidP="006C3DBE">
          <w:pPr>
            <w:pStyle w:val="a7"/>
          </w:pPr>
          <w:r w:rsidRPr="00A70E35">
            <w:t>Інструкція користувача</w:t>
          </w:r>
        </w:p>
      </w:tc>
      <w:tc>
        <w:tcPr>
          <w:tcW w:w="2268" w:type="dxa"/>
          <w:vMerge/>
          <w:vAlign w:val="center"/>
        </w:tcPr>
        <w:p w14:paraId="2AAAF8B3" w14:textId="77777777" w:rsidR="006C3DBE" w:rsidRPr="00A70E35" w:rsidRDefault="006C3DBE" w:rsidP="006C3DBE">
          <w:pPr>
            <w:pStyle w:val="a7"/>
          </w:pPr>
        </w:p>
      </w:tc>
    </w:tr>
  </w:tbl>
  <w:p w14:paraId="1ACDE8D8" w14:textId="77777777" w:rsidR="00404D9B" w:rsidRDefault="00404D9B" w:rsidP="00A15C5D">
    <w:pPr>
      <w:pStyle w:val="a7"/>
    </w:pPr>
  </w:p>
  <w:p w14:paraId="686A6721" w14:textId="77777777" w:rsidR="00404D9B" w:rsidRDefault="00404D9B" w:rsidP="00A15C5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461FC" w14:textId="77777777" w:rsidR="00404D9B" w:rsidRDefault="00404D9B" w:rsidP="00A15C5D">
    <w:pPr>
      <w:pStyle w:val="a7"/>
    </w:pPr>
  </w:p>
  <w:tbl>
    <w:tblPr>
      <w:tblW w:w="10065" w:type="dxa"/>
      <w:tblInd w:w="-57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2694"/>
      <w:gridCol w:w="5103"/>
      <w:gridCol w:w="2268"/>
    </w:tblGrid>
    <w:tr w:rsidR="00A70E35" w:rsidRPr="00A70E35" w14:paraId="14C5F4B1" w14:textId="77777777" w:rsidTr="00F056E2">
      <w:trPr>
        <w:trHeight w:val="360"/>
      </w:trPr>
      <w:tc>
        <w:tcPr>
          <w:tcW w:w="2694" w:type="dxa"/>
          <w:vMerge w:val="restart"/>
          <w:vAlign w:val="center"/>
        </w:tcPr>
        <w:p w14:paraId="19BFCD47" w14:textId="3C42E3E6" w:rsidR="00A70E35" w:rsidRPr="00A70E35" w:rsidRDefault="00C95E82" w:rsidP="00A15C5D">
          <w:r>
            <w:t>Версія документу: 3</w:t>
          </w:r>
          <w:r w:rsidR="00A70E35" w:rsidRPr="00A70E35">
            <w:t>.0</w:t>
          </w:r>
        </w:p>
        <w:p w14:paraId="6E32D044" w14:textId="26CF8C63" w:rsidR="00A70E35" w:rsidRPr="00A70E35" w:rsidRDefault="00A70E35" w:rsidP="00C95E82">
          <w:pPr>
            <w:pStyle w:val="a7"/>
          </w:pPr>
          <w:r w:rsidRPr="00A70E35">
            <w:t xml:space="preserve">Дата документу: </w:t>
          </w:r>
          <w:r w:rsidR="00C95E82">
            <w:t>15</w:t>
          </w:r>
          <w:r w:rsidRPr="00A70E35">
            <w:t>.11.202</w:t>
          </w:r>
          <w:r w:rsidR="00C95E82">
            <w:t>3</w:t>
          </w:r>
        </w:p>
      </w:tc>
      <w:tc>
        <w:tcPr>
          <w:tcW w:w="5103" w:type="dxa"/>
          <w:vAlign w:val="center"/>
        </w:tcPr>
        <w:p w14:paraId="2E6CB8BD" w14:textId="3E5D2E3D" w:rsidR="00A70E35" w:rsidRPr="00A70E35" w:rsidRDefault="0092286A" w:rsidP="00A15C5D">
          <w:pPr>
            <w:pStyle w:val="a7"/>
          </w:pPr>
          <w:r>
            <w:t xml:space="preserve">Модуль </w:t>
          </w:r>
          <w:r w:rsidR="00576CAC">
            <w:t>«Кабінет нотаріусів»</w:t>
          </w:r>
        </w:p>
      </w:tc>
      <w:tc>
        <w:tcPr>
          <w:tcW w:w="2268" w:type="dxa"/>
          <w:vMerge w:val="restart"/>
          <w:vAlign w:val="center"/>
        </w:tcPr>
        <w:p w14:paraId="1BF80434" w14:textId="77777777" w:rsidR="00A70E35" w:rsidRPr="00A70E35" w:rsidRDefault="00A70E35" w:rsidP="00A15C5D">
          <w:pPr>
            <w:pStyle w:val="a7"/>
          </w:pPr>
          <w:r w:rsidRPr="00A70E35">
            <w:rPr>
              <w:noProof/>
              <w:lang w:eastAsia="uk-UA"/>
            </w:rPr>
            <w:drawing>
              <wp:inline distT="0" distB="0" distL="0" distR="0" wp14:anchorId="68596FB0" wp14:editId="4A1E9731">
                <wp:extent cx="1234440" cy="538480"/>
                <wp:effectExtent l="0" t="0" r="3810" b="0"/>
                <wp:docPr id="955471394" name="Рисунок 955471394" descr="cid:image001.png@01D0A46F.B9B9C8B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5" name="Рисунок 4" descr="cid:image001.png@01D0A46F.B9B9C8B0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0E35" w:rsidRPr="00A70E35" w14:paraId="52AD13E1" w14:textId="77777777" w:rsidTr="00F056E2">
      <w:trPr>
        <w:trHeight w:val="360"/>
      </w:trPr>
      <w:tc>
        <w:tcPr>
          <w:tcW w:w="2694" w:type="dxa"/>
          <w:vMerge/>
          <w:vAlign w:val="center"/>
        </w:tcPr>
        <w:p w14:paraId="0948EDD1" w14:textId="77777777" w:rsidR="00A70E35" w:rsidRPr="00A70E35" w:rsidRDefault="00A70E35" w:rsidP="00A15C5D"/>
      </w:tc>
      <w:tc>
        <w:tcPr>
          <w:tcW w:w="5103" w:type="dxa"/>
          <w:vAlign w:val="center"/>
        </w:tcPr>
        <w:p w14:paraId="4DD8114A" w14:textId="77777777" w:rsidR="00A70E35" w:rsidRPr="00A70E35" w:rsidRDefault="00A70E35" w:rsidP="00A15C5D">
          <w:pPr>
            <w:pStyle w:val="a7"/>
          </w:pPr>
          <w:r w:rsidRPr="00A70E35">
            <w:t>Інструкція користувача</w:t>
          </w:r>
        </w:p>
      </w:tc>
      <w:tc>
        <w:tcPr>
          <w:tcW w:w="2268" w:type="dxa"/>
          <w:vMerge/>
          <w:vAlign w:val="center"/>
        </w:tcPr>
        <w:p w14:paraId="751C1DB8" w14:textId="77777777" w:rsidR="00A70E35" w:rsidRPr="00A70E35" w:rsidRDefault="00A70E35" w:rsidP="00A15C5D">
          <w:pPr>
            <w:pStyle w:val="a7"/>
          </w:pPr>
        </w:p>
      </w:tc>
    </w:tr>
  </w:tbl>
  <w:p w14:paraId="54E07847" w14:textId="77777777" w:rsidR="00404D9B" w:rsidRPr="00A70E35" w:rsidRDefault="00404D9B" w:rsidP="00A15C5D">
    <w:pPr>
      <w:pStyle w:val="a7"/>
    </w:pPr>
  </w:p>
  <w:p w14:paraId="427317F4" w14:textId="77777777" w:rsidR="00404D9B" w:rsidRDefault="00404D9B" w:rsidP="00A15C5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Ind w:w="-57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2694"/>
      <w:gridCol w:w="5103"/>
      <w:gridCol w:w="2268"/>
    </w:tblGrid>
    <w:tr w:rsidR="00A70E35" w:rsidRPr="00A70E35" w14:paraId="5E98CFF2" w14:textId="77777777" w:rsidTr="00F056E2">
      <w:trPr>
        <w:trHeight w:val="360"/>
      </w:trPr>
      <w:tc>
        <w:tcPr>
          <w:tcW w:w="2694" w:type="dxa"/>
          <w:vMerge w:val="restart"/>
          <w:vAlign w:val="center"/>
        </w:tcPr>
        <w:p w14:paraId="693DF16D" w14:textId="445C5277" w:rsidR="00A70E35" w:rsidRPr="00A70E35" w:rsidRDefault="00A70E35" w:rsidP="00A15C5D">
          <w:r w:rsidRPr="00A70E35">
            <w:t>В</w:t>
          </w:r>
          <w:r w:rsidR="00C95E82">
            <w:t>ерсія документу: 3</w:t>
          </w:r>
          <w:r w:rsidRPr="00A70E35">
            <w:t>.0</w:t>
          </w:r>
        </w:p>
        <w:p w14:paraId="0863BEB0" w14:textId="5A67F5FB" w:rsidR="00A70E35" w:rsidRPr="00A70E35" w:rsidRDefault="00A70E35" w:rsidP="00A15C5D">
          <w:pPr>
            <w:pStyle w:val="a7"/>
          </w:pPr>
          <w:r w:rsidRPr="00A70E35">
            <w:t xml:space="preserve">Дата документу: </w:t>
          </w:r>
          <w:r w:rsidR="00C95E82">
            <w:t>15.11.2023</w:t>
          </w:r>
        </w:p>
      </w:tc>
      <w:tc>
        <w:tcPr>
          <w:tcW w:w="5103" w:type="dxa"/>
          <w:vAlign w:val="center"/>
        </w:tcPr>
        <w:p w14:paraId="7597227A" w14:textId="77777777" w:rsidR="00A70E35" w:rsidRPr="00A70E35" w:rsidRDefault="00FB5434" w:rsidP="00A15C5D">
          <w:pPr>
            <w:pStyle w:val="a7"/>
          </w:pPr>
          <w:r>
            <w:t>Модуль «</w:t>
          </w:r>
          <w:proofErr w:type="spellStart"/>
          <w:r>
            <w:t>Заити</w:t>
          </w:r>
          <w:proofErr w:type="spellEnd"/>
          <w:r>
            <w:t xml:space="preserve"> нотаріусів»</w:t>
          </w:r>
        </w:p>
      </w:tc>
      <w:tc>
        <w:tcPr>
          <w:tcW w:w="2268" w:type="dxa"/>
          <w:vMerge w:val="restart"/>
          <w:vAlign w:val="center"/>
        </w:tcPr>
        <w:p w14:paraId="42129988" w14:textId="77777777" w:rsidR="00A70E35" w:rsidRPr="00A70E35" w:rsidRDefault="00A70E35" w:rsidP="00A15C5D">
          <w:pPr>
            <w:pStyle w:val="a7"/>
          </w:pPr>
          <w:r w:rsidRPr="00A70E35">
            <w:rPr>
              <w:noProof/>
              <w:lang w:eastAsia="uk-UA"/>
            </w:rPr>
            <w:drawing>
              <wp:inline distT="0" distB="0" distL="0" distR="0" wp14:anchorId="129B0DFE" wp14:editId="61747EEC">
                <wp:extent cx="1234440" cy="538480"/>
                <wp:effectExtent l="0" t="0" r="3810" b="0"/>
                <wp:docPr id="21" name="Рисунок 21" descr="cid:image001.png@01D0A46F.B9B9C8B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5" name="Рисунок 4" descr="cid:image001.png@01D0A46F.B9B9C8B0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0E35" w:rsidRPr="00A70E35" w14:paraId="4BBC4DA8" w14:textId="77777777" w:rsidTr="00F056E2">
      <w:trPr>
        <w:trHeight w:val="360"/>
      </w:trPr>
      <w:tc>
        <w:tcPr>
          <w:tcW w:w="2694" w:type="dxa"/>
          <w:vMerge/>
          <w:vAlign w:val="center"/>
        </w:tcPr>
        <w:p w14:paraId="276E5314" w14:textId="77777777" w:rsidR="00A70E35" w:rsidRPr="00A70E35" w:rsidRDefault="00A70E35" w:rsidP="00A15C5D"/>
      </w:tc>
      <w:tc>
        <w:tcPr>
          <w:tcW w:w="5103" w:type="dxa"/>
          <w:vAlign w:val="center"/>
        </w:tcPr>
        <w:p w14:paraId="4E75E9C7" w14:textId="77777777" w:rsidR="00A70E35" w:rsidRPr="00A70E35" w:rsidRDefault="00A70E35" w:rsidP="00A15C5D">
          <w:pPr>
            <w:pStyle w:val="a7"/>
          </w:pPr>
          <w:r w:rsidRPr="00A70E35">
            <w:t>Інструкція користувача</w:t>
          </w:r>
        </w:p>
      </w:tc>
      <w:tc>
        <w:tcPr>
          <w:tcW w:w="2268" w:type="dxa"/>
          <w:vMerge/>
          <w:vAlign w:val="center"/>
        </w:tcPr>
        <w:p w14:paraId="1C964406" w14:textId="77777777" w:rsidR="00A70E35" w:rsidRPr="00A70E35" w:rsidRDefault="00A70E35" w:rsidP="00A15C5D">
          <w:pPr>
            <w:pStyle w:val="a7"/>
          </w:pPr>
        </w:p>
      </w:tc>
    </w:tr>
  </w:tbl>
  <w:p w14:paraId="11FBF7B5" w14:textId="77777777" w:rsidR="00404D9B" w:rsidRDefault="00404D9B" w:rsidP="00A15C5D">
    <w:pPr>
      <w:pStyle w:val="a7"/>
    </w:pPr>
  </w:p>
  <w:p w14:paraId="0A5A8DC9" w14:textId="77777777" w:rsidR="00404D9B" w:rsidRDefault="00404D9B" w:rsidP="00A15C5D">
    <w:pPr>
      <w:pStyle w:val="a7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7EF"/>
    <w:multiLevelType w:val="hybridMultilevel"/>
    <w:tmpl w:val="05A26F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6852E6">
      <w:start w:val="67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01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522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6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A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C0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8F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2A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5E7A36"/>
    <w:multiLevelType w:val="hybridMultilevel"/>
    <w:tmpl w:val="4F9EAF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A9E"/>
    <w:multiLevelType w:val="hybridMultilevel"/>
    <w:tmpl w:val="ED36F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6F74"/>
    <w:multiLevelType w:val="hybridMultilevel"/>
    <w:tmpl w:val="9A0C6702"/>
    <w:lvl w:ilvl="0" w:tplc="16D6918C">
      <w:start w:val="1"/>
      <w:numFmt w:val="bullet"/>
      <w:pStyle w:val="Bulletwithtext3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D5BAB"/>
    <w:multiLevelType w:val="multilevel"/>
    <w:tmpl w:val="9928FFC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7852A1E"/>
    <w:multiLevelType w:val="multilevel"/>
    <w:tmpl w:val="287C8860"/>
    <w:lvl w:ilvl="0">
      <w:start w:val="1"/>
      <w:numFmt w:val="decimal"/>
      <w:pStyle w:val="Numberedlist1"/>
      <w:lvlText w:val="%1."/>
      <w:lvlJc w:val="left"/>
      <w:pPr>
        <w:ind w:left="360" w:hanging="360"/>
      </w:pPr>
    </w:lvl>
    <w:lvl w:ilvl="1">
      <w:start w:val="1"/>
      <w:numFmt w:val="decimal"/>
      <w:pStyle w:val="NumberedList11"/>
      <w:lvlText w:val="%1.%2."/>
      <w:lvlJc w:val="left"/>
      <w:pPr>
        <w:ind w:left="792" w:hanging="432"/>
      </w:pPr>
    </w:lvl>
    <w:lvl w:ilvl="2">
      <w:start w:val="1"/>
      <w:numFmt w:val="decimal"/>
      <w:pStyle w:val="NumberedList11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8E14AA5"/>
    <w:multiLevelType w:val="hybridMultilevel"/>
    <w:tmpl w:val="BF04A0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72570"/>
    <w:multiLevelType w:val="hybridMultilevel"/>
    <w:tmpl w:val="0A50E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864C8"/>
    <w:multiLevelType w:val="hybridMultilevel"/>
    <w:tmpl w:val="45F094AA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D13493E"/>
    <w:multiLevelType w:val="hybridMultilevel"/>
    <w:tmpl w:val="3FE20E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C90"/>
    <w:multiLevelType w:val="multilevel"/>
    <w:tmpl w:val="FAE6030C"/>
    <w:lvl w:ilvl="0">
      <w:start w:val="1"/>
      <w:numFmt w:val="decimal"/>
      <w:pStyle w:val="Numberedlist2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1" w15:restartNumberingAfterBreak="0">
    <w:nsid w:val="116623ED"/>
    <w:multiLevelType w:val="hybridMultilevel"/>
    <w:tmpl w:val="E184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40253"/>
    <w:multiLevelType w:val="hybridMultilevel"/>
    <w:tmpl w:val="E7123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82D1E"/>
    <w:multiLevelType w:val="hybridMultilevel"/>
    <w:tmpl w:val="D370FAB4"/>
    <w:lvl w:ilvl="0" w:tplc="595E0470">
      <w:start w:val="1"/>
      <w:numFmt w:val="bullet"/>
      <w:pStyle w:val="Bulletwithtext4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0"/>
        <w:szCs w:val="1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53B6B"/>
    <w:multiLevelType w:val="hybridMultilevel"/>
    <w:tmpl w:val="515206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445458"/>
    <w:multiLevelType w:val="hybridMultilevel"/>
    <w:tmpl w:val="E6247B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5518D4"/>
    <w:multiLevelType w:val="hybridMultilevel"/>
    <w:tmpl w:val="2E34003E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15051"/>
    <w:multiLevelType w:val="hybridMultilevel"/>
    <w:tmpl w:val="2A1A8E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62F87"/>
    <w:multiLevelType w:val="hybridMultilevel"/>
    <w:tmpl w:val="264EE630"/>
    <w:lvl w:ilvl="0" w:tplc="482AF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47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2F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86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68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85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88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83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FAC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BD09DE"/>
    <w:multiLevelType w:val="hybridMultilevel"/>
    <w:tmpl w:val="596634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CA79AD"/>
    <w:multiLevelType w:val="hybridMultilevel"/>
    <w:tmpl w:val="6308A4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42E3D"/>
    <w:multiLevelType w:val="hybridMultilevel"/>
    <w:tmpl w:val="1970571A"/>
    <w:lvl w:ilvl="0" w:tplc="2F88FBAE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52EDE"/>
    <w:multiLevelType w:val="singleLevel"/>
    <w:tmpl w:val="88802788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3" w15:restartNumberingAfterBreak="0">
    <w:nsid w:val="44FD4E7F"/>
    <w:multiLevelType w:val="hybridMultilevel"/>
    <w:tmpl w:val="2256AC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58410EA"/>
    <w:multiLevelType w:val="multilevel"/>
    <w:tmpl w:val="1DA6D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B561F4"/>
    <w:multiLevelType w:val="multilevel"/>
    <w:tmpl w:val="10A8798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66A0F27"/>
    <w:multiLevelType w:val="hybridMultilevel"/>
    <w:tmpl w:val="F4FE4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B71E02"/>
    <w:multiLevelType w:val="hybridMultilevel"/>
    <w:tmpl w:val="CF847C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91A8C"/>
    <w:multiLevelType w:val="hybridMultilevel"/>
    <w:tmpl w:val="23F23EF6"/>
    <w:lvl w:ilvl="0" w:tplc="ED6852E6">
      <w:start w:val="6760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44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D6EB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E8C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1868F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85FD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852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66A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055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B6FDB"/>
    <w:multiLevelType w:val="hybridMultilevel"/>
    <w:tmpl w:val="CF28E2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A7740"/>
    <w:multiLevelType w:val="multilevel"/>
    <w:tmpl w:val="99AE1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0064655"/>
    <w:multiLevelType w:val="hybridMultilevel"/>
    <w:tmpl w:val="2ECEDA2A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57B7B"/>
    <w:multiLevelType w:val="hybridMultilevel"/>
    <w:tmpl w:val="F38E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E16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A98550A"/>
    <w:multiLevelType w:val="hybridMultilevel"/>
    <w:tmpl w:val="64B03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4C18DD"/>
    <w:multiLevelType w:val="hybridMultilevel"/>
    <w:tmpl w:val="3D6CC9E8"/>
    <w:lvl w:ilvl="0" w:tplc="54A0E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00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CE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3C1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A8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CA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320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4B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46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7A1F9C"/>
    <w:multiLevelType w:val="hybridMultilevel"/>
    <w:tmpl w:val="B0C87340"/>
    <w:lvl w:ilvl="0" w:tplc="E6944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A5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08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CB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88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0B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09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81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66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8804DFB"/>
    <w:multiLevelType w:val="multilevel"/>
    <w:tmpl w:val="12ACA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ablenotused"/>
      <w:lvlText w:val="%1.%2."/>
      <w:lvlJc w:val="left"/>
      <w:pPr>
        <w:tabs>
          <w:tab w:val="num" w:pos="108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0037812"/>
    <w:multiLevelType w:val="multilevel"/>
    <w:tmpl w:val="4BD21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23B1AE2"/>
    <w:multiLevelType w:val="hybridMultilevel"/>
    <w:tmpl w:val="125240A8"/>
    <w:lvl w:ilvl="0" w:tplc="B8FAF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86E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72B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488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AE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CC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722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A8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8A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330B06"/>
    <w:multiLevelType w:val="hybridMultilevel"/>
    <w:tmpl w:val="AA8668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D7187"/>
    <w:multiLevelType w:val="hybridMultilevel"/>
    <w:tmpl w:val="302C4E7C"/>
    <w:lvl w:ilvl="0" w:tplc="0422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1343433667">
    <w:abstractNumId w:val="22"/>
  </w:num>
  <w:num w:numId="2" w16cid:durableId="660618589">
    <w:abstractNumId w:val="21"/>
  </w:num>
  <w:num w:numId="3" w16cid:durableId="2125609409">
    <w:abstractNumId w:val="3"/>
  </w:num>
  <w:num w:numId="4" w16cid:durableId="1038239560">
    <w:abstractNumId w:val="13"/>
  </w:num>
  <w:num w:numId="5" w16cid:durableId="2144738173">
    <w:abstractNumId w:val="10"/>
  </w:num>
  <w:num w:numId="6" w16cid:durableId="1204632183">
    <w:abstractNumId w:val="5"/>
  </w:num>
  <w:num w:numId="7" w16cid:durableId="712386418">
    <w:abstractNumId w:val="37"/>
  </w:num>
  <w:num w:numId="8" w16cid:durableId="899557066">
    <w:abstractNumId w:val="11"/>
  </w:num>
  <w:num w:numId="9" w16cid:durableId="2112701655">
    <w:abstractNumId w:val="2"/>
  </w:num>
  <w:num w:numId="10" w16cid:durableId="851921850">
    <w:abstractNumId w:val="34"/>
  </w:num>
  <w:num w:numId="11" w16cid:durableId="296037734">
    <w:abstractNumId w:val="0"/>
  </w:num>
  <w:num w:numId="12" w16cid:durableId="2088376673">
    <w:abstractNumId w:val="28"/>
  </w:num>
  <w:num w:numId="13" w16cid:durableId="1896693544">
    <w:abstractNumId w:val="12"/>
  </w:num>
  <w:num w:numId="14" w16cid:durableId="1143155009">
    <w:abstractNumId w:val="18"/>
  </w:num>
  <w:num w:numId="15" w16cid:durableId="1482960359">
    <w:abstractNumId w:val="39"/>
  </w:num>
  <w:num w:numId="16" w16cid:durableId="1449082995">
    <w:abstractNumId w:val="36"/>
  </w:num>
  <w:num w:numId="17" w16cid:durableId="1829055261">
    <w:abstractNumId w:val="35"/>
  </w:num>
  <w:num w:numId="18" w16cid:durableId="1118380389">
    <w:abstractNumId w:val="16"/>
  </w:num>
  <w:num w:numId="19" w16cid:durableId="1363169284">
    <w:abstractNumId w:val="30"/>
  </w:num>
  <w:num w:numId="20" w16cid:durableId="1253509464">
    <w:abstractNumId w:val="4"/>
  </w:num>
  <w:num w:numId="21" w16cid:durableId="1683508659">
    <w:abstractNumId w:val="25"/>
  </w:num>
  <w:num w:numId="22" w16cid:durableId="685248828">
    <w:abstractNumId w:val="32"/>
  </w:num>
  <w:num w:numId="23" w16cid:durableId="859280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761050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69989237">
    <w:abstractNumId w:val="33"/>
  </w:num>
  <w:num w:numId="26" w16cid:durableId="27534935">
    <w:abstractNumId w:val="31"/>
  </w:num>
  <w:num w:numId="27" w16cid:durableId="1311057789">
    <w:abstractNumId w:val="14"/>
  </w:num>
  <w:num w:numId="28" w16cid:durableId="1115758843">
    <w:abstractNumId w:val="23"/>
  </w:num>
  <w:num w:numId="29" w16cid:durableId="1272514616">
    <w:abstractNumId w:val="26"/>
  </w:num>
  <w:num w:numId="30" w16cid:durableId="1535118228">
    <w:abstractNumId w:val="8"/>
  </w:num>
  <w:num w:numId="31" w16cid:durableId="1413896248">
    <w:abstractNumId w:val="38"/>
  </w:num>
  <w:num w:numId="32" w16cid:durableId="634212781">
    <w:abstractNumId w:val="24"/>
  </w:num>
  <w:num w:numId="33" w16cid:durableId="1240677731">
    <w:abstractNumId w:val="7"/>
  </w:num>
  <w:num w:numId="34" w16cid:durableId="2038460814">
    <w:abstractNumId w:val="29"/>
  </w:num>
  <w:num w:numId="35" w16cid:durableId="1529873986">
    <w:abstractNumId w:val="6"/>
  </w:num>
  <w:num w:numId="36" w16cid:durableId="530149014">
    <w:abstractNumId w:val="19"/>
  </w:num>
  <w:num w:numId="37" w16cid:durableId="367068347">
    <w:abstractNumId w:val="1"/>
  </w:num>
  <w:num w:numId="38" w16cid:durableId="821969101">
    <w:abstractNumId w:val="20"/>
  </w:num>
  <w:num w:numId="39" w16cid:durableId="1459303243">
    <w:abstractNumId w:val="40"/>
  </w:num>
  <w:num w:numId="40" w16cid:durableId="1962419929">
    <w:abstractNumId w:val="15"/>
  </w:num>
  <w:num w:numId="41" w16cid:durableId="2135781773">
    <w:abstractNumId w:val="27"/>
  </w:num>
  <w:num w:numId="42" w16cid:durableId="1770537796">
    <w:abstractNumId w:val="17"/>
  </w:num>
  <w:num w:numId="43" w16cid:durableId="458912184">
    <w:abstractNumId w:val="41"/>
  </w:num>
  <w:num w:numId="44" w16cid:durableId="661854226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FAB"/>
    <w:rsid w:val="000002A2"/>
    <w:rsid w:val="00000BD9"/>
    <w:rsid w:val="0000183E"/>
    <w:rsid w:val="000018A7"/>
    <w:rsid w:val="00002CE2"/>
    <w:rsid w:val="00003992"/>
    <w:rsid w:val="0000454B"/>
    <w:rsid w:val="00004582"/>
    <w:rsid w:val="00004672"/>
    <w:rsid w:val="00004B87"/>
    <w:rsid w:val="00005C1C"/>
    <w:rsid w:val="0000641E"/>
    <w:rsid w:val="0000685D"/>
    <w:rsid w:val="00006DF3"/>
    <w:rsid w:val="00007D9A"/>
    <w:rsid w:val="000102E1"/>
    <w:rsid w:val="0001095C"/>
    <w:rsid w:val="00011F48"/>
    <w:rsid w:val="00012237"/>
    <w:rsid w:val="000126E8"/>
    <w:rsid w:val="000128C0"/>
    <w:rsid w:val="00013C90"/>
    <w:rsid w:val="00013D57"/>
    <w:rsid w:val="000140AF"/>
    <w:rsid w:val="000167FB"/>
    <w:rsid w:val="0001685B"/>
    <w:rsid w:val="000169A4"/>
    <w:rsid w:val="0001765F"/>
    <w:rsid w:val="00017D2A"/>
    <w:rsid w:val="00020C6F"/>
    <w:rsid w:val="00020E06"/>
    <w:rsid w:val="00021900"/>
    <w:rsid w:val="00021960"/>
    <w:rsid w:val="00022254"/>
    <w:rsid w:val="00022980"/>
    <w:rsid w:val="00022B5B"/>
    <w:rsid w:val="0002457F"/>
    <w:rsid w:val="00025E3F"/>
    <w:rsid w:val="00026398"/>
    <w:rsid w:val="00026A79"/>
    <w:rsid w:val="00026E69"/>
    <w:rsid w:val="00027272"/>
    <w:rsid w:val="000277DC"/>
    <w:rsid w:val="00030B19"/>
    <w:rsid w:val="000319EC"/>
    <w:rsid w:val="00031F04"/>
    <w:rsid w:val="00031FAB"/>
    <w:rsid w:val="00032EBA"/>
    <w:rsid w:val="000336D6"/>
    <w:rsid w:val="00033C85"/>
    <w:rsid w:val="00033DE5"/>
    <w:rsid w:val="000341BC"/>
    <w:rsid w:val="00034D93"/>
    <w:rsid w:val="00035E63"/>
    <w:rsid w:val="00035EAD"/>
    <w:rsid w:val="0003606A"/>
    <w:rsid w:val="00036658"/>
    <w:rsid w:val="00036947"/>
    <w:rsid w:val="000369C1"/>
    <w:rsid w:val="0003705C"/>
    <w:rsid w:val="000371DD"/>
    <w:rsid w:val="00037436"/>
    <w:rsid w:val="00037BBF"/>
    <w:rsid w:val="00040E29"/>
    <w:rsid w:val="00040ECA"/>
    <w:rsid w:val="000414F1"/>
    <w:rsid w:val="00041AAD"/>
    <w:rsid w:val="00043410"/>
    <w:rsid w:val="00043DE6"/>
    <w:rsid w:val="000447A8"/>
    <w:rsid w:val="00044EA1"/>
    <w:rsid w:val="00045A65"/>
    <w:rsid w:val="00045AF0"/>
    <w:rsid w:val="0004606B"/>
    <w:rsid w:val="00046CF5"/>
    <w:rsid w:val="0004713B"/>
    <w:rsid w:val="00050201"/>
    <w:rsid w:val="000515C6"/>
    <w:rsid w:val="0005165E"/>
    <w:rsid w:val="00051F62"/>
    <w:rsid w:val="00052FBA"/>
    <w:rsid w:val="00053150"/>
    <w:rsid w:val="00053226"/>
    <w:rsid w:val="00053977"/>
    <w:rsid w:val="000547B0"/>
    <w:rsid w:val="000555A3"/>
    <w:rsid w:val="000566E5"/>
    <w:rsid w:val="00060D15"/>
    <w:rsid w:val="0006442B"/>
    <w:rsid w:val="00064A57"/>
    <w:rsid w:val="00065BD7"/>
    <w:rsid w:val="00065BE8"/>
    <w:rsid w:val="00065C4D"/>
    <w:rsid w:val="00066334"/>
    <w:rsid w:val="000663E1"/>
    <w:rsid w:val="0006694B"/>
    <w:rsid w:val="00066E6E"/>
    <w:rsid w:val="000672E9"/>
    <w:rsid w:val="00067D8E"/>
    <w:rsid w:val="00070857"/>
    <w:rsid w:val="000709CE"/>
    <w:rsid w:val="000718D2"/>
    <w:rsid w:val="00072075"/>
    <w:rsid w:val="0007233C"/>
    <w:rsid w:val="00072648"/>
    <w:rsid w:val="000727BA"/>
    <w:rsid w:val="00072BB4"/>
    <w:rsid w:val="000731C5"/>
    <w:rsid w:val="000731FD"/>
    <w:rsid w:val="00073858"/>
    <w:rsid w:val="00074B2F"/>
    <w:rsid w:val="00074B81"/>
    <w:rsid w:val="00074FC3"/>
    <w:rsid w:val="000754F9"/>
    <w:rsid w:val="000756B5"/>
    <w:rsid w:val="00075B6C"/>
    <w:rsid w:val="00076D8E"/>
    <w:rsid w:val="0007726E"/>
    <w:rsid w:val="000774F4"/>
    <w:rsid w:val="0007794A"/>
    <w:rsid w:val="0008042F"/>
    <w:rsid w:val="00080D56"/>
    <w:rsid w:val="00081C06"/>
    <w:rsid w:val="00082434"/>
    <w:rsid w:val="00083039"/>
    <w:rsid w:val="000831C8"/>
    <w:rsid w:val="0008359E"/>
    <w:rsid w:val="00083AA2"/>
    <w:rsid w:val="00084229"/>
    <w:rsid w:val="00084966"/>
    <w:rsid w:val="00085A24"/>
    <w:rsid w:val="00085D6C"/>
    <w:rsid w:val="0008610D"/>
    <w:rsid w:val="000879D8"/>
    <w:rsid w:val="0009004C"/>
    <w:rsid w:val="00090A2D"/>
    <w:rsid w:val="000919E5"/>
    <w:rsid w:val="00092EB1"/>
    <w:rsid w:val="000933BC"/>
    <w:rsid w:val="0009367C"/>
    <w:rsid w:val="0009425D"/>
    <w:rsid w:val="00095D1C"/>
    <w:rsid w:val="00095DF7"/>
    <w:rsid w:val="0009617F"/>
    <w:rsid w:val="0009689E"/>
    <w:rsid w:val="00097487"/>
    <w:rsid w:val="000A00D2"/>
    <w:rsid w:val="000A04ED"/>
    <w:rsid w:val="000A0602"/>
    <w:rsid w:val="000A06EE"/>
    <w:rsid w:val="000A0878"/>
    <w:rsid w:val="000A0A9E"/>
    <w:rsid w:val="000A0CA5"/>
    <w:rsid w:val="000A0F69"/>
    <w:rsid w:val="000A186D"/>
    <w:rsid w:val="000A18C3"/>
    <w:rsid w:val="000A2326"/>
    <w:rsid w:val="000A27BB"/>
    <w:rsid w:val="000A2818"/>
    <w:rsid w:val="000A3130"/>
    <w:rsid w:val="000A4A25"/>
    <w:rsid w:val="000A5D75"/>
    <w:rsid w:val="000A634C"/>
    <w:rsid w:val="000A673C"/>
    <w:rsid w:val="000A6C48"/>
    <w:rsid w:val="000A72BB"/>
    <w:rsid w:val="000A7738"/>
    <w:rsid w:val="000A7A23"/>
    <w:rsid w:val="000B04CD"/>
    <w:rsid w:val="000B0A0E"/>
    <w:rsid w:val="000B1654"/>
    <w:rsid w:val="000B16FC"/>
    <w:rsid w:val="000B1F1F"/>
    <w:rsid w:val="000B2A61"/>
    <w:rsid w:val="000B2C35"/>
    <w:rsid w:val="000B2E8D"/>
    <w:rsid w:val="000B3463"/>
    <w:rsid w:val="000B35D4"/>
    <w:rsid w:val="000B3C96"/>
    <w:rsid w:val="000B41D3"/>
    <w:rsid w:val="000B42CC"/>
    <w:rsid w:val="000B5A6D"/>
    <w:rsid w:val="000B5CFC"/>
    <w:rsid w:val="000B74F6"/>
    <w:rsid w:val="000B7CFA"/>
    <w:rsid w:val="000C01FC"/>
    <w:rsid w:val="000C0453"/>
    <w:rsid w:val="000C0DFA"/>
    <w:rsid w:val="000C11FA"/>
    <w:rsid w:val="000C2369"/>
    <w:rsid w:val="000C2591"/>
    <w:rsid w:val="000C3B34"/>
    <w:rsid w:val="000C433B"/>
    <w:rsid w:val="000C4DE4"/>
    <w:rsid w:val="000C5003"/>
    <w:rsid w:val="000C526B"/>
    <w:rsid w:val="000C5286"/>
    <w:rsid w:val="000C54C5"/>
    <w:rsid w:val="000C5D35"/>
    <w:rsid w:val="000C5EB4"/>
    <w:rsid w:val="000C62D4"/>
    <w:rsid w:val="000C6940"/>
    <w:rsid w:val="000C6A6C"/>
    <w:rsid w:val="000C6FF5"/>
    <w:rsid w:val="000C7E77"/>
    <w:rsid w:val="000D0092"/>
    <w:rsid w:val="000D011A"/>
    <w:rsid w:val="000D02B2"/>
    <w:rsid w:val="000D0EC6"/>
    <w:rsid w:val="000D1BAB"/>
    <w:rsid w:val="000D1D0C"/>
    <w:rsid w:val="000D20F4"/>
    <w:rsid w:val="000D2473"/>
    <w:rsid w:val="000D4357"/>
    <w:rsid w:val="000D4584"/>
    <w:rsid w:val="000D470F"/>
    <w:rsid w:val="000D472E"/>
    <w:rsid w:val="000D4D90"/>
    <w:rsid w:val="000D5252"/>
    <w:rsid w:val="000D57F7"/>
    <w:rsid w:val="000D5B8E"/>
    <w:rsid w:val="000D5DE5"/>
    <w:rsid w:val="000D60C0"/>
    <w:rsid w:val="000D6457"/>
    <w:rsid w:val="000D6F33"/>
    <w:rsid w:val="000D74C9"/>
    <w:rsid w:val="000D7A51"/>
    <w:rsid w:val="000D7BBC"/>
    <w:rsid w:val="000E0980"/>
    <w:rsid w:val="000E0CA5"/>
    <w:rsid w:val="000E0F22"/>
    <w:rsid w:val="000E1544"/>
    <w:rsid w:val="000E1E25"/>
    <w:rsid w:val="000E24CC"/>
    <w:rsid w:val="000E260C"/>
    <w:rsid w:val="000E2AFF"/>
    <w:rsid w:val="000E2EC3"/>
    <w:rsid w:val="000E2FA4"/>
    <w:rsid w:val="000E31AF"/>
    <w:rsid w:val="000E3A0E"/>
    <w:rsid w:val="000E40B1"/>
    <w:rsid w:val="000E4CEB"/>
    <w:rsid w:val="000E543D"/>
    <w:rsid w:val="000E63CE"/>
    <w:rsid w:val="000E6C8F"/>
    <w:rsid w:val="000E722B"/>
    <w:rsid w:val="000E7508"/>
    <w:rsid w:val="000E774A"/>
    <w:rsid w:val="000E7F01"/>
    <w:rsid w:val="000F1673"/>
    <w:rsid w:val="000F18BF"/>
    <w:rsid w:val="000F1EC5"/>
    <w:rsid w:val="000F2004"/>
    <w:rsid w:val="000F2586"/>
    <w:rsid w:val="000F35BF"/>
    <w:rsid w:val="000F364C"/>
    <w:rsid w:val="000F38D7"/>
    <w:rsid w:val="000F43FC"/>
    <w:rsid w:val="000F481F"/>
    <w:rsid w:val="000F4DB2"/>
    <w:rsid w:val="000F55DC"/>
    <w:rsid w:val="000F58FB"/>
    <w:rsid w:val="000F5F09"/>
    <w:rsid w:val="000F68C5"/>
    <w:rsid w:val="000F72E5"/>
    <w:rsid w:val="001000E0"/>
    <w:rsid w:val="00100419"/>
    <w:rsid w:val="0010089F"/>
    <w:rsid w:val="001015C0"/>
    <w:rsid w:val="00101728"/>
    <w:rsid w:val="001018C2"/>
    <w:rsid w:val="001031ED"/>
    <w:rsid w:val="00103709"/>
    <w:rsid w:val="00103FFB"/>
    <w:rsid w:val="00104930"/>
    <w:rsid w:val="001068B6"/>
    <w:rsid w:val="0010708D"/>
    <w:rsid w:val="00107243"/>
    <w:rsid w:val="0010751F"/>
    <w:rsid w:val="00110690"/>
    <w:rsid w:val="001112F8"/>
    <w:rsid w:val="001116F0"/>
    <w:rsid w:val="001120E5"/>
    <w:rsid w:val="00112AE9"/>
    <w:rsid w:val="00112E79"/>
    <w:rsid w:val="001132FA"/>
    <w:rsid w:val="00113C72"/>
    <w:rsid w:val="001156B5"/>
    <w:rsid w:val="00115A26"/>
    <w:rsid w:val="00115C0D"/>
    <w:rsid w:val="00116605"/>
    <w:rsid w:val="001166B7"/>
    <w:rsid w:val="0011699C"/>
    <w:rsid w:val="00116C18"/>
    <w:rsid w:val="0011737F"/>
    <w:rsid w:val="00120651"/>
    <w:rsid w:val="0012166C"/>
    <w:rsid w:val="00122296"/>
    <w:rsid w:val="001223CA"/>
    <w:rsid w:val="001225E8"/>
    <w:rsid w:val="00123F45"/>
    <w:rsid w:val="001244DB"/>
    <w:rsid w:val="00124C5C"/>
    <w:rsid w:val="001265A0"/>
    <w:rsid w:val="00126661"/>
    <w:rsid w:val="00126D05"/>
    <w:rsid w:val="00126F7B"/>
    <w:rsid w:val="00127362"/>
    <w:rsid w:val="001277F1"/>
    <w:rsid w:val="00130FCB"/>
    <w:rsid w:val="0013112A"/>
    <w:rsid w:val="001312B9"/>
    <w:rsid w:val="00131643"/>
    <w:rsid w:val="0013167E"/>
    <w:rsid w:val="00131AD6"/>
    <w:rsid w:val="00131C0F"/>
    <w:rsid w:val="00131EA9"/>
    <w:rsid w:val="00132089"/>
    <w:rsid w:val="00132644"/>
    <w:rsid w:val="00132F12"/>
    <w:rsid w:val="00132F67"/>
    <w:rsid w:val="0013395E"/>
    <w:rsid w:val="00133BCC"/>
    <w:rsid w:val="001342B0"/>
    <w:rsid w:val="001343A1"/>
    <w:rsid w:val="00134900"/>
    <w:rsid w:val="00134E80"/>
    <w:rsid w:val="0013620D"/>
    <w:rsid w:val="00137250"/>
    <w:rsid w:val="00137576"/>
    <w:rsid w:val="00140154"/>
    <w:rsid w:val="00140DD7"/>
    <w:rsid w:val="0014134D"/>
    <w:rsid w:val="00141D3D"/>
    <w:rsid w:val="00141D69"/>
    <w:rsid w:val="001429D2"/>
    <w:rsid w:val="001437A0"/>
    <w:rsid w:val="00143A96"/>
    <w:rsid w:val="001451EC"/>
    <w:rsid w:val="001456F2"/>
    <w:rsid w:val="00146310"/>
    <w:rsid w:val="00147A9A"/>
    <w:rsid w:val="001502CE"/>
    <w:rsid w:val="0015149D"/>
    <w:rsid w:val="00151763"/>
    <w:rsid w:val="00151989"/>
    <w:rsid w:val="00152A4E"/>
    <w:rsid w:val="00153211"/>
    <w:rsid w:val="001532BC"/>
    <w:rsid w:val="00153749"/>
    <w:rsid w:val="00153B5F"/>
    <w:rsid w:val="001546FF"/>
    <w:rsid w:val="001558F0"/>
    <w:rsid w:val="00155B51"/>
    <w:rsid w:val="00155B8D"/>
    <w:rsid w:val="00156747"/>
    <w:rsid w:val="0015700E"/>
    <w:rsid w:val="00157722"/>
    <w:rsid w:val="001601BC"/>
    <w:rsid w:val="00160407"/>
    <w:rsid w:val="0016086B"/>
    <w:rsid w:val="0016119C"/>
    <w:rsid w:val="0016132F"/>
    <w:rsid w:val="00161965"/>
    <w:rsid w:val="00161AAC"/>
    <w:rsid w:val="00161DCA"/>
    <w:rsid w:val="001620DE"/>
    <w:rsid w:val="001624E4"/>
    <w:rsid w:val="0016298B"/>
    <w:rsid w:val="0016384E"/>
    <w:rsid w:val="00163BBA"/>
    <w:rsid w:val="00163E63"/>
    <w:rsid w:val="00164915"/>
    <w:rsid w:val="00165B27"/>
    <w:rsid w:val="00165D2D"/>
    <w:rsid w:val="00165D42"/>
    <w:rsid w:val="001674AB"/>
    <w:rsid w:val="00170549"/>
    <w:rsid w:val="00171039"/>
    <w:rsid w:val="0017135C"/>
    <w:rsid w:val="00171528"/>
    <w:rsid w:val="0017189A"/>
    <w:rsid w:val="00172A66"/>
    <w:rsid w:val="00173DD1"/>
    <w:rsid w:val="00174DCC"/>
    <w:rsid w:val="001751DC"/>
    <w:rsid w:val="00175CA3"/>
    <w:rsid w:val="00175D22"/>
    <w:rsid w:val="00175DED"/>
    <w:rsid w:val="00176542"/>
    <w:rsid w:val="00176C0B"/>
    <w:rsid w:val="00180785"/>
    <w:rsid w:val="00180D49"/>
    <w:rsid w:val="00181113"/>
    <w:rsid w:val="00181401"/>
    <w:rsid w:val="00182846"/>
    <w:rsid w:val="00182FF3"/>
    <w:rsid w:val="0018326E"/>
    <w:rsid w:val="001835B8"/>
    <w:rsid w:val="00183B27"/>
    <w:rsid w:val="00183F12"/>
    <w:rsid w:val="00184577"/>
    <w:rsid w:val="0018481A"/>
    <w:rsid w:val="00184C6D"/>
    <w:rsid w:val="001853BF"/>
    <w:rsid w:val="00185C3E"/>
    <w:rsid w:val="001860EE"/>
    <w:rsid w:val="00186269"/>
    <w:rsid w:val="00187714"/>
    <w:rsid w:val="001878F6"/>
    <w:rsid w:val="00190091"/>
    <w:rsid w:val="0019051D"/>
    <w:rsid w:val="001905ED"/>
    <w:rsid w:val="00191769"/>
    <w:rsid w:val="001922CF"/>
    <w:rsid w:val="001923E2"/>
    <w:rsid w:val="00192A25"/>
    <w:rsid w:val="00193749"/>
    <w:rsid w:val="001945C4"/>
    <w:rsid w:val="00194DBF"/>
    <w:rsid w:val="00194EAD"/>
    <w:rsid w:val="00195021"/>
    <w:rsid w:val="001957C3"/>
    <w:rsid w:val="00195A34"/>
    <w:rsid w:val="00195BA1"/>
    <w:rsid w:val="00195BD2"/>
    <w:rsid w:val="00197019"/>
    <w:rsid w:val="0019722B"/>
    <w:rsid w:val="00197B7D"/>
    <w:rsid w:val="001A0F2F"/>
    <w:rsid w:val="001A0FED"/>
    <w:rsid w:val="001A151D"/>
    <w:rsid w:val="001A1A78"/>
    <w:rsid w:val="001A1D5E"/>
    <w:rsid w:val="001A1EBB"/>
    <w:rsid w:val="001A3242"/>
    <w:rsid w:val="001A39D3"/>
    <w:rsid w:val="001A3F1E"/>
    <w:rsid w:val="001A4177"/>
    <w:rsid w:val="001A5A43"/>
    <w:rsid w:val="001A5BEB"/>
    <w:rsid w:val="001A5F10"/>
    <w:rsid w:val="001A664C"/>
    <w:rsid w:val="001A69AA"/>
    <w:rsid w:val="001A70C1"/>
    <w:rsid w:val="001B07CF"/>
    <w:rsid w:val="001B0891"/>
    <w:rsid w:val="001B24B9"/>
    <w:rsid w:val="001B3A30"/>
    <w:rsid w:val="001B3C1B"/>
    <w:rsid w:val="001B4674"/>
    <w:rsid w:val="001B4828"/>
    <w:rsid w:val="001B4AB5"/>
    <w:rsid w:val="001B4BE6"/>
    <w:rsid w:val="001B51FE"/>
    <w:rsid w:val="001B7769"/>
    <w:rsid w:val="001C012E"/>
    <w:rsid w:val="001C0578"/>
    <w:rsid w:val="001C0EFB"/>
    <w:rsid w:val="001C1C6E"/>
    <w:rsid w:val="001C22B6"/>
    <w:rsid w:val="001C29E2"/>
    <w:rsid w:val="001C2F95"/>
    <w:rsid w:val="001C3DEB"/>
    <w:rsid w:val="001C3E22"/>
    <w:rsid w:val="001C460B"/>
    <w:rsid w:val="001C4A67"/>
    <w:rsid w:val="001C5481"/>
    <w:rsid w:val="001C5BFE"/>
    <w:rsid w:val="001C65F6"/>
    <w:rsid w:val="001C67E8"/>
    <w:rsid w:val="001C6FA8"/>
    <w:rsid w:val="001C78B3"/>
    <w:rsid w:val="001D00AB"/>
    <w:rsid w:val="001D0A37"/>
    <w:rsid w:val="001D1E22"/>
    <w:rsid w:val="001D1E7E"/>
    <w:rsid w:val="001D2663"/>
    <w:rsid w:val="001D3524"/>
    <w:rsid w:val="001D3551"/>
    <w:rsid w:val="001D3D35"/>
    <w:rsid w:val="001D64CF"/>
    <w:rsid w:val="001D64E9"/>
    <w:rsid w:val="001D6900"/>
    <w:rsid w:val="001D6A4D"/>
    <w:rsid w:val="001E0F7F"/>
    <w:rsid w:val="001E14F2"/>
    <w:rsid w:val="001E265A"/>
    <w:rsid w:val="001E2AA6"/>
    <w:rsid w:val="001E3171"/>
    <w:rsid w:val="001E3ACD"/>
    <w:rsid w:val="001E4FB4"/>
    <w:rsid w:val="001E52BC"/>
    <w:rsid w:val="001E5BEF"/>
    <w:rsid w:val="001E7852"/>
    <w:rsid w:val="001E79A3"/>
    <w:rsid w:val="001E7D62"/>
    <w:rsid w:val="001F0115"/>
    <w:rsid w:val="001F095E"/>
    <w:rsid w:val="001F0C64"/>
    <w:rsid w:val="001F12F2"/>
    <w:rsid w:val="001F1426"/>
    <w:rsid w:val="001F16FA"/>
    <w:rsid w:val="001F356F"/>
    <w:rsid w:val="001F42C7"/>
    <w:rsid w:val="001F43F6"/>
    <w:rsid w:val="001F4DBA"/>
    <w:rsid w:val="001F56E5"/>
    <w:rsid w:val="001F595F"/>
    <w:rsid w:val="001F5A91"/>
    <w:rsid w:val="001F5CCE"/>
    <w:rsid w:val="001F6555"/>
    <w:rsid w:val="001F6FB3"/>
    <w:rsid w:val="001F73FD"/>
    <w:rsid w:val="001F77F7"/>
    <w:rsid w:val="001F7B72"/>
    <w:rsid w:val="001F7C41"/>
    <w:rsid w:val="001F7C5C"/>
    <w:rsid w:val="001F7EC1"/>
    <w:rsid w:val="00200079"/>
    <w:rsid w:val="00200843"/>
    <w:rsid w:val="00200A4C"/>
    <w:rsid w:val="00201B36"/>
    <w:rsid w:val="00201B44"/>
    <w:rsid w:val="00201DE5"/>
    <w:rsid w:val="002026A5"/>
    <w:rsid w:val="002032A9"/>
    <w:rsid w:val="002033CE"/>
    <w:rsid w:val="0020341D"/>
    <w:rsid w:val="00203961"/>
    <w:rsid w:val="00204315"/>
    <w:rsid w:val="00204460"/>
    <w:rsid w:val="00204F7A"/>
    <w:rsid w:val="00205122"/>
    <w:rsid w:val="002068EF"/>
    <w:rsid w:val="002069C4"/>
    <w:rsid w:val="00206E82"/>
    <w:rsid w:val="00206E90"/>
    <w:rsid w:val="0021073B"/>
    <w:rsid w:val="00210852"/>
    <w:rsid w:val="00210F2C"/>
    <w:rsid w:val="00211005"/>
    <w:rsid w:val="00211CD1"/>
    <w:rsid w:val="00212D49"/>
    <w:rsid w:val="00213393"/>
    <w:rsid w:val="00213763"/>
    <w:rsid w:val="00214B19"/>
    <w:rsid w:val="00215486"/>
    <w:rsid w:val="002160CA"/>
    <w:rsid w:val="00216C83"/>
    <w:rsid w:val="00216E1E"/>
    <w:rsid w:val="00216EDE"/>
    <w:rsid w:val="0021701B"/>
    <w:rsid w:val="002174EB"/>
    <w:rsid w:val="002179E4"/>
    <w:rsid w:val="002208F7"/>
    <w:rsid w:val="00220D42"/>
    <w:rsid w:val="00220E99"/>
    <w:rsid w:val="002210B8"/>
    <w:rsid w:val="00221228"/>
    <w:rsid w:val="00221887"/>
    <w:rsid w:val="00221BFF"/>
    <w:rsid w:val="00222020"/>
    <w:rsid w:val="002224E4"/>
    <w:rsid w:val="00222841"/>
    <w:rsid w:val="00223989"/>
    <w:rsid w:val="00224EA0"/>
    <w:rsid w:val="00225951"/>
    <w:rsid w:val="00225A77"/>
    <w:rsid w:val="00227107"/>
    <w:rsid w:val="002271CE"/>
    <w:rsid w:val="00227875"/>
    <w:rsid w:val="0023032C"/>
    <w:rsid w:val="002307DB"/>
    <w:rsid w:val="00230A29"/>
    <w:rsid w:val="0023300A"/>
    <w:rsid w:val="002333FF"/>
    <w:rsid w:val="0023526E"/>
    <w:rsid w:val="0023574A"/>
    <w:rsid w:val="002378E5"/>
    <w:rsid w:val="00237BF5"/>
    <w:rsid w:val="002402B4"/>
    <w:rsid w:val="00241064"/>
    <w:rsid w:val="00241D0D"/>
    <w:rsid w:val="00243021"/>
    <w:rsid w:val="0024373A"/>
    <w:rsid w:val="002438CE"/>
    <w:rsid w:val="0024398B"/>
    <w:rsid w:val="00243BFD"/>
    <w:rsid w:val="00243E97"/>
    <w:rsid w:val="0024497F"/>
    <w:rsid w:val="00245D5C"/>
    <w:rsid w:val="0024612A"/>
    <w:rsid w:val="00246245"/>
    <w:rsid w:val="002463A8"/>
    <w:rsid w:val="00246696"/>
    <w:rsid w:val="00246A4C"/>
    <w:rsid w:val="00247364"/>
    <w:rsid w:val="0025025B"/>
    <w:rsid w:val="002502C1"/>
    <w:rsid w:val="0025052F"/>
    <w:rsid w:val="002507C3"/>
    <w:rsid w:val="00251A1C"/>
    <w:rsid w:val="002524B8"/>
    <w:rsid w:val="00252C44"/>
    <w:rsid w:val="00253CB5"/>
    <w:rsid w:val="00254BE2"/>
    <w:rsid w:val="00254FDA"/>
    <w:rsid w:val="00255184"/>
    <w:rsid w:val="0025598F"/>
    <w:rsid w:val="002561B2"/>
    <w:rsid w:val="00256CDA"/>
    <w:rsid w:val="00257779"/>
    <w:rsid w:val="00257839"/>
    <w:rsid w:val="00257E78"/>
    <w:rsid w:val="00260777"/>
    <w:rsid w:val="00260F6A"/>
    <w:rsid w:val="0026225D"/>
    <w:rsid w:val="00263386"/>
    <w:rsid w:val="00265B93"/>
    <w:rsid w:val="002662D3"/>
    <w:rsid w:val="00266966"/>
    <w:rsid w:val="00267E5C"/>
    <w:rsid w:val="00270C5D"/>
    <w:rsid w:val="00271C16"/>
    <w:rsid w:val="002729F8"/>
    <w:rsid w:val="00273A9B"/>
    <w:rsid w:val="00273CB6"/>
    <w:rsid w:val="00274973"/>
    <w:rsid w:val="00274A46"/>
    <w:rsid w:val="00275E26"/>
    <w:rsid w:val="00276005"/>
    <w:rsid w:val="002777C4"/>
    <w:rsid w:val="00277FF3"/>
    <w:rsid w:val="00280D77"/>
    <w:rsid w:val="00281019"/>
    <w:rsid w:val="002812B4"/>
    <w:rsid w:val="002837B8"/>
    <w:rsid w:val="00284119"/>
    <w:rsid w:val="00284454"/>
    <w:rsid w:val="0028598F"/>
    <w:rsid w:val="00286451"/>
    <w:rsid w:val="00286607"/>
    <w:rsid w:val="002874F7"/>
    <w:rsid w:val="002879E4"/>
    <w:rsid w:val="0029135F"/>
    <w:rsid w:val="00291A22"/>
    <w:rsid w:val="00291B1A"/>
    <w:rsid w:val="00292247"/>
    <w:rsid w:val="002928BB"/>
    <w:rsid w:val="002936E7"/>
    <w:rsid w:val="002938EA"/>
    <w:rsid w:val="002945DD"/>
    <w:rsid w:val="0029514D"/>
    <w:rsid w:val="00295EA1"/>
    <w:rsid w:val="00295FAB"/>
    <w:rsid w:val="00297045"/>
    <w:rsid w:val="0029799D"/>
    <w:rsid w:val="00297B1C"/>
    <w:rsid w:val="002A047C"/>
    <w:rsid w:val="002A066F"/>
    <w:rsid w:val="002A0BFF"/>
    <w:rsid w:val="002A1ED7"/>
    <w:rsid w:val="002A2236"/>
    <w:rsid w:val="002A26D3"/>
    <w:rsid w:val="002A2922"/>
    <w:rsid w:val="002A3747"/>
    <w:rsid w:val="002A3A88"/>
    <w:rsid w:val="002A4EE9"/>
    <w:rsid w:val="002A53AE"/>
    <w:rsid w:val="002A56E0"/>
    <w:rsid w:val="002A5D6F"/>
    <w:rsid w:val="002A62B8"/>
    <w:rsid w:val="002A6775"/>
    <w:rsid w:val="002A67E3"/>
    <w:rsid w:val="002A7EB9"/>
    <w:rsid w:val="002B0097"/>
    <w:rsid w:val="002B1257"/>
    <w:rsid w:val="002B226E"/>
    <w:rsid w:val="002B254D"/>
    <w:rsid w:val="002B2F89"/>
    <w:rsid w:val="002B39C9"/>
    <w:rsid w:val="002B49FA"/>
    <w:rsid w:val="002B4C30"/>
    <w:rsid w:val="002B51CA"/>
    <w:rsid w:val="002B64F1"/>
    <w:rsid w:val="002B683D"/>
    <w:rsid w:val="002B7D8B"/>
    <w:rsid w:val="002C0E1A"/>
    <w:rsid w:val="002C1266"/>
    <w:rsid w:val="002C334A"/>
    <w:rsid w:val="002C4557"/>
    <w:rsid w:val="002C53EB"/>
    <w:rsid w:val="002C5553"/>
    <w:rsid w:val="002C62C3"/>
    <w:rsid w:val="002C71E4"/>
    <w:rsid w:val="002D0104"/>
    <w:rsid w:val="002D13AB"/>
    <w:rsid w:val="002D13B1"/>
    <w:rsid w:val="002D1422"/>
    <w:rsid w:val="002D1DF9"/>
    <w:rsid w:val="002D21EF"/>
    <w:rsid w:val="002D2283"/>
    <w:rsid w:val="002D2761"/>
    <w:rsid w:val="002D2805"/>
    <w:rsid w:val="002D2A8B"/>
    <w:rsid w:val="002D2EB1"/>
    <w:rsid w:val="002D39BA"/>
    <w:rsid w:val="002D45A5"/>
    <w:rsid w:val="002D4706"/>
    <w:rsid w:val="002D513D"/>
    <w:rsid w:val="002D59ED"/>
    <w:rsid w:val="002D5F9F"/>
    <w:rsid w:val="002D622B"/>
    <w:rsid w:val="002D6486"/>
    <w:rsid w:val="002D69A9"/>
    <w:rsid w:val="002D6AF5"/>
    <w:rsid w:val="002D6BE3"/>
    <w:rsid w:val="002D7880"/>
    <w:rsid w:val="002D7B09"/>
    <w:rsid w:val="002E0E3A"/>
    <w:rsid w:val="002E1E40"/>
    <w:rsid w:val="002E255B"/>
    <w:rsid w:val="002E29B8"/>
    <w:rsid w:val="002E343E"/>
    <w:rsid w:val="002E4706"/>
    <w:rsid w:val="002E4E31"/>
    <w:rsid w:val="002E57A1"/>
    <w:rsid w:val="002E5CB5"/>
    <w:rsid w:val="002E74E4"/>
    <w:rsid w:val="002E7B27"/>
    <w:rsid w:val="002F0585"/>
    <w:rsid w:val="002F07C9"/>
    <w:rsid w:val="002F0D8F"/>
    <w:rsid w:val="002F1315"/>
    <w:rsid w:val="002F141E"/>
    <w:rsid w:val="002F1FF6"/>
    <w:rsid w:val="002F3057"/>
    <w:rsid w:val="002F34AF"/>
    <w:rsid w:val="002F41C5"/>
    <w:rsid w:val="002F4430"/>
    <w:rsid w:val="002F46C6"/>
    <w:rsid w:val="002F47F1"/>
    <w:rsid w:val="002F4E3B"/>
    <w:rsid w:val="002F5182"/>
    <w:rsid w:val="002F5A98"/>
    <w:rsid w:val="002F62D4"/>
    <w:rsid w:val="002F630E"/>
    <w:rsid w:val="002F6649"/>
    <w:rsid w:val="002F66EC"/>
    <w:rsid w:val="002F6875"/>
    <w:rsid w:val="002F6E2E"/>
    <w:rsid w:val="002F741F"/>
    <w:rsid w:val="002F77E4"/>
    <w:rsid w:val="002F7B9B"/>
    <w:rsid w:val="002F7CC0"/>
    <w:rsid w:val="003003EF"/>
    <w:rsid w:val="00302223"/>
    <w:rsid w:val="003028AE"/>
    <w:rsid w:val="00304239"/>
    <w:rsid w:val="003043A8"/>
    <w:rsid w:val="0030475B"/>
    <w:rsid w:val="003048A0"/>
    <w:rsid w:val="003054FD"/>
    <w:rsid w:val="00305960"/>
    <w:rsid w:val="00307031"/>
    <w:rsid w:val="0030740E"/>
    <w:rsid w:val="003079F8"/>
    <w:rsid w:val="003101CD"/>
    <w:rsid w:val="00310296"/>
    <w:rsid w:val="00310A30"/>
    <w:rsid w:val="0031130C"/>
    <w:rsid w:val="00311B89"/>
    <w:rsid w:val="003125CA"/>
    <w:rsid w:val="003134EC"/>
    <w:rsid w:val="00313835"/>
    <w:rsid w:val="00313B9D"/>
    <w:rsid w:val="0031471B"/>
    <w:rsid w:val="00314991"/>
    <w:rsid w:val="003151E3"/>
    <w:rsid w:val="0031786A"/>
    <w:rsid w:val="00320EE2"/>
    <w:rsid w:val="003212B5"/>
    <w:rsid w:val="00322514"/>
    <w:rsid w:val="00323246"/>
    <w:rsid w:val="00323490"/>
    <w:rsid w:val="00324E02"/>
    <w:rsid w:val="003253CD"/>
    <w:rsid w:val="00325973"/>
    <w:rsid w:val="00325C8C"/>
    <w:rsid w:val="00326892"/>
    <w:rsid w:val="003273EE"/>
    <w:rsid w:val="00327A10"/>
    <w:rsid w:val="00327BEB"/>
    <w:rsid w:val="00327CF6"/>
    <w:rsid w:val="00331C34"/>
    <w:rsid w:val="003332BF"/>
    <w:rsid w:val="00333646"/>
    <w:rsid w:val="00333854"/>
    <w:rsid w:val="0033439E"/>
    <w:rsid w:val="00334C64"/>
    <w:rsid w:val="00336A43"/>
    <w:rsid w:val="00336F4B"/>
    <w:rsid w:val="00336F98"/>
    <w:rsid w:val="00340496"/>
    <w:rsid w:val="00341237"/>
    <w:rsid w:val="00342812"/>
    <w:rsid w:val="00342C06"/>
    <w:rsid w:val="00343015"/>
    <w:rsid w:val="00343BD4"/>
    <w:rsid w:val="00343CDF"/>
    <w:rsid w:val="003446CB"/>
    <w:rsid w:val="003447A5"/>
    <w:rsid w:val="003454E8"/>
    <w:rsid w:val="003463C0"/>
    <w:rsid w:val="00347C33"/>
    <w:rsid w:val="00347DCB"/>
    <w:rsid w:val="003502F5"/>
    <w:rsid w:val="00350A62"/>
    <w:rsid w:val="00350EE3"/>
    <w:rsid w:val="003515D1"/>
    <w:rsid w:val="00352A52"/>
    <w:rsid w:val="00353511"/>
    <w:rsid w:val="003535E1"/>
    <w:rsid w:val="0035385D"/>
    <w:rsid w:val="0035398C"/>
    <w:rsid w:val="00353C08"/>
    <w:rsid w:val="0035425F"/>
    <w:rsid w:val="00354627"/>
    <w:rsid w:val="00354A3C"/>
    <w:rsid w:val="00355102"/>
    <w:rsid w:val="003558CB"/>
    <w:rsid w:val="00355F11"/>
    <w:rsid w:val="0035615F"/>
    <w:rsid w:val="00356187"/>
    <w:rsid w:val="00357024"/>
    <w:rsid w:val="00360E7C"/>
    <w:rsid w:val="00361121"/>
    <w:rsid w:val="00362C5C"/>
    <w:rsid w:val="00363A4F"/>
    <w:rsid w:val="0036499B"/>
    <w:rsid w:val="0036512B"/>
    <w:rsid w:val="0036533D"/>
    <w:rsid w:val="003656A1"/>
    <w:rsid w:val="00365A79"/>
    <w:rsid w:val="00365B19"/>
    <w:rsid w:val="00366583"/>
    <w:rsid w:val="00366905"/>
    <w:rsid w:val="00367006"/>
    <w:rsid w:val="003677F3"/>
    <w:rsid w:val="00367DBA"/>
    <w:rsid w:val="003700AE"/>
    <w:rsid w:val="00371300"/>
    <w:rsid w:val="003719DE"/>
    <w:rsid w:val="00371D57"/>
    <w:rsid w:val="003720AC"/>
    <w:rsid w:val="003727E1"/>
    <w:rsid w:val="003739AF"/>
    <w:rsid w:val="0037416A"/>
    <w:rsid w:val="0037465C"/>
    <w:rsid w:val="003758EA"/>
    <w:rsid w:val="00375E6A"/>
    <w:rsid w:val="00376126"/>
    <w:rsid w:val="003763F3"/>
    <w:rsid w:val="003767AE"/>
    <w:rsid w:val="00376F76"/>
    <w:rsid w:val="0038006B"/>
    <w:rsid w:val="00380750"/>
    <w:rsid w:val="00381789"/>
    <w:rsid w:val="00381E35"/>
    <w:rsid w:val="00381E40"/>
    <w:rsid w:val="003820C3"/>
    <w:rsid w:val="003829E9"/>
    <w:rsid w:val="00382EA0"/>
    <w:rsid w:val="00382ECE"/>
    <w:rsid w:val="003831F9"/>
    <w:rsid w:val="003836F8"/>
    <w:rsid w:val="003839CA"/>
    <w:rsid w:val="00383A2E"/>
    <w:rsid w:val="00384855"/>
    <w:rsid w:val="0038504C"/>
    <w:rsid w:val="003851B0"/>
    <w:rsid w:val="00385CCE"/>
    <w:rsid w:val="00385E65"/>
    <w:rsid w:val="003865EF"/>
    <w:rsid w:val="00392618"/>
    <w:rsid w:val="00392FDF"/>
    <w:rsid w:val="003948DE"/>
    <w:rsid w:val="003949BB"/>
    <w:rsid w:val="0039628E"/>
    <w:rsid w:val="00396D1C"/>
    <w:rsid w:val="00396DA0"/>
    <w:rsid w:val="0039797E"/>
    <w:rsid w:val="00397E5E"/>
    <w:rsid w:val="003A01A6"/>
    <w:rsid w:val="003A1788"/>
    <w:rsid w:val="003A1960"/>
    <w:rsid w:val="003A1B94"/>
    <w:rsid w:val="003A1DF0"/>
    <w:rsid w:val="003A1ED8"/>
    <w:rsid w:val="003A2CB6"/>
    <w:rsid w:val="003A2F77"/>
    <w:rsid w:val="003A3A25"/>
    <w:rsid w:val="003A4348"/>
    <w:rsid w:val="003A43CB"/>
    <w:rsid w:val="003A4EC2"/>
    <w:rsid w:val="003A5736"/>
    <w:rsid w:val="003A58C8"/>
    <w:rsid w:val="003A5E9B"/>
    <w:rsid w:val="003A663C"/>
    <w:rsid w:val="003A69B8"/>
    <w:rsid w:val="003A69EA"/>
    <w:rsid w:val="003A6E6C"/>
    <w:rsid w:val="003A7249"/>
    <w:rsid w:val="003A72B0"/>
    <w:rsid w:val="003A7AAB"/>
    <w:rsid w:val="003B041E"/>
    <w:rsid w:val="003B0A60"/>
    <w:rsid w:val="003B0CDA"/>
    <w:rsid w:val="003B174C"/>
    <w:rsid w:val="003B2B8D"/>
    <w:rsid w:val="003B5055"/>
    <w:rsid w:val="003B5118"/>
    <w:rsid w:val="003B559C"/>
    <w:rsid w:val="003B5F62"/>
    <w:rsid w:val="003B6925"/>
    <w:rsid w:val="003C0655"/>
    <w:rsid w:val="003C09FB"/>
    <w:rsid w:val="003C37CE"/>
    <w:rsid w:val="003C3E27"/>
    <w:rsid w:val="003C41EE"/>
    <w:rsid w:val="003C497C"/>
    <w:rsid w:val="003C4D13"/>
    <w:rsid w:val="003C5041"/>
    <w:rsid w:val="003C5DDB"/>
    <w:rsid w:val="003C5E12"/>
    <w:rsid w:val="003C5FDE"/>
    <w:rsid w:val="003C689C"/>
    <w:rsid w:val="003D00D1"/>
    <w:rsid w:val="003D0419"/>
    <w:rsid w:val="003D104D"/>
    <w:rsid w:val="003D18C3"/>
    <w:rsid w:val="003D1D00"/>
    <w:rsid w:val="003D2D3A"/>
    <w:rsid w:val="003D30CD"/>
    <w:rsid w:val="003D35EA"/>
    <w:rsid w:val="003D3E33"/>
    <w:rsid w:val="003D4CDD"/>
    <w:rsid w:val="003D56C8"/>
    <w:rsid w:val="003D57BD"/>
    <w:rsid w:val="003D5C40"/>
    <w:rsid w:val="003D6AF9"/>
    <w:rsid w:val="003D72EE"/>
    <w:rsid w:val="003D7600"/>
    <w:rsid w:val="003E0D71"/>
    <w:rsid w:val="003E1221"/>
    <w:rsid w:val="003E1564"/>
    <w:rsid w:val="003E1E3A"/>
    <w:rsid w:val="003E2101"/>
    <w:rsid w:val="003E2B1C"/>
    <w:rsid w:val="003E3444"/>
    <w:rsid w:val="003E41F0"/>
    <w:rsid w:val="003E48FA"/>
    <w:rsid w:val="003E523D"/>
    <w:rsid w:val="003E73D0"/>
    <w:rsid w:val="003E746C"/>
    <w:rsid w:val="003E77D8"/>
    <w:rsid w:val="003F01DE"/>
    <w:rsid w:val="003F0328"/>
    <w:rsid w:val="003F0373"/>
    <w:rsid w:val="003F04D5"/>
    <w:rsid w:val="003F1490"/>
    <w:rsid w:val="003F2100"/>
    <w:rsid w:val="003F2B52"/>
    <w:rsid w:val="003F5255"/>
    <w:rsid w:val="003F52F3"/>
    <w:rsid w:val="003F542A"/>
    <w:rsid w:val="003F6037"/>
    <w:rsid w:val="003F6073"/>
    <w:rsid w:val="003F663E"/>
    <w:rsid w:val="003F6B2D"/>
    <w:rsid w:val="003F7486"/>
    <w:rsid w:val="004007AF"/>
    <w:rsid w:val="0040154D"/>
    <w:rsid w:val="004015B6"/>
    <w:rsid w:val="004018F1"/>
    <w:rsid w:val="00401AD8"/>
    <w:rsid w:val="00401BC2"/>
    <w:rsid w:val="00401EF9"/>
    <w:rsid w:val="00403BC2"/>
    <w:rsid w:val="004046FD"/>
    <w:rsid w:val="00404C83"/>
    <w:rsid w:val="00404D9B"/>
    <w:rsid w:val="00404F4F"/>
    <w:rsid w:val="00405C70"/>
    <w:rsid w:val="00406224"/>
    <w:rsid w:val="00406292"/>
    <w:rsid w:val="0040725C"/>
    <w:rsid w:val="00407EF5"/>
    <w:rsid w:val="00410B52"/>
    <w:rsid w:val="00411A7D"/>
    <w:rsid w:val="0041250A"/>
    <w:rsid w:val="0041254A"/>
    <w:rsid w:val="004127F3"/>
    <w:rsid w:val="00412A8B"/>
    <w:rsid w:val="00412B1D"/>
    <w:rsid w:val="00412FCE"/>
    <w:rsid w:val="004132A4"/>
    <w:rsid w:val="0041383B"/>
    <w:rsid w:val="0041481B"/>
    <w:rsid w:val="0041496A"/>
    <w:rsid w:val="00414AE7"/>
    <w:rsid w:val="00414B68"/>
    <w:rsid w:val="004151BE"/>
    <w:rsid w:val="004152E9"/>
    <w:rsid w:val="00415EE5"/>
    <w:rsid w:val="004160AD"/>
    <w:rsid w:val="00416391"/>
    <w:rsid w:val="0041658D"/>
    <w:rsid w:val="004169CE"/>
    <w:rsid w:val="004170C2"/>
    <w:rsid w:val="0041767C"/>
    <w:rsid w:val="00420477"/>
    <w:rsid w:val="004212F0"/>
    <w:rsid w:val="004218E1"/>
    <w:rsid w:val="00421D9F"/>
    <w:rsid w:val="00422023"/>
    <w:rsid w:val="0042212F"/>
    <w:rsid w:val="00422274"/>
    <w:rsid w:val="0042234B"/>
    <w:rsid w:val="00422504"/>
    <w:rsid w:val="00422912"/>
    <w:rsid w:val="00423009"/>
    <w:rsid w:val="004236C8"/>
    <w:rsid w:val="00423BD0"/>
    <w:rsid w:val="00423FCE"/>
    <w:rsid w:val="00424A27"/>
    <w:rsid w:val="004251DB"/>
    <w:rsid w:val="00425C44"/>
    <w:rsid w:val="00426637"/>
    <w:rsid w:val="0042761D"/>
    <w:rsid w:val="004307FC"/>
    <w:rsid w:val="00430B36"/>
    <w:rsid w:val="00430D90"/>
    <w:rsid w:val="0043198F"/>
    <w:rsid w:val="00432320"/>
    <w:rsid w:val="00432523"/>
    <w:rsid w:val="004326C6"/>
    <w:rsid w:val="00432739"/>
    <w:rsid w:val="0043500A"/>
    <w:rsid w:val="00435D93"/>
    <w:rsid w:val="004361CF"/>
    <w:rsid w:val="0043668A"/>
    <w:rsid w:val="0043764E"/>
    <w:rsid w:val="00437726"/>
    <w:rsid w:val="00437868"/>
    <w:rsid w:val="004403A9"/>
    <w:rsid w:val="00441022"/>
    <w:rsid w:val="00443125"/>
    <w:rsid w:val="004441B0"/>
    <w:rsid w:val="004446C5"/>
    <w:rsid w:val="004449C1"/>
    <w:rsid w:val="004450D1"/>
    <w:rsid w:val="00445E45"/>
    <w:rsid w:val="00446192"/>
    <w:rsid w:val="00446238"/>
    <w:rsid w:val="0044690E"/>
    <w:rsid w:val="00446931"/>
    <w:rsid w:val="00446D45"/>
    <w:rsid w:val="00447040"/>
    <w:rsid w:val="00450A07"/>
    <w:rsid w:val="00451543"/>
    <w:rsid w:val="00451859"/>
    <w:rsid w:val="00451CE0"/>
    <w:rsid w:val="0045279E"/>
    <w:rsid w:val="00453742"/>
    <w:rsid w:val="0045399F"/>
    <w:rsid w:val="004553A3"/>
    <w:rsid w:val="004553CB"/>
    <w:rsid w:val="00456C9C"/>
    <w:rsid w:val="00456D37"/>
    <w:rsid w:val="00457287"/>
    <w:rsid w:val="004576DC"/>
    <w:rsid w:val="00457A64"/>
    <w:rsid w:val="00457B6D"/>
    <w:rsid w:val="00460EEB"/>
    <w:rsid w:val="00460FAC"/>
    <w:rsid w:val="00460FBF"/>
    <w:rsid w:val="0046196E"/>
    <w:rsid w:val="00461A5F"/>
    <w:rsid w:val="00461AC1"/>
    <w:rsid w:val="00461AE2"/>
    <w:rsid w:val="0046249B"/>
    <w:rsid w:val="004634E5"/>
    <w:rsid w:val="00463EF7"/>
    <w:rsid w:val="004640F9"/>
    <w:rsid w:val="004646F3"/>
    <w:rsid w:val="004667D7"/>
    <w:rsid w:val="00467A5D"/>
    <w:rsid w:val="00470B55"/>
    <w:rsid w:val="004714A8"/>
    <w:rsid w:val="0047169A"/>
    <w:rsid w:val="004727FB"/>
    <w:rsid w:val="00472979"/>
    <w:rsid w:val="00472C2E"/>
    <w:rsid w:val="004734A8"/>
    <w:rsid w:val="00473732"/>
    <w:rsid w:val="00473A29"/>
    <w:rsid w:val="00473AF4"/>
    <w:rsid w:val="004749DB"/>
    <w:rsid w:val="004760FA"/>
    <w:rsid w:val="00476503"/>
    <w:rsid w:val="00476FF8"/>
    <w:rsid w:val="004774CB"/>
    <w:rsid w:val="00480117"/>
    <w:rsid w:val="00480649"/>
    <w:rsid w:val="00480E06"/>
    <w:rsid w:val="00480ED8"/>
    <w:rsid w:val="00480F34"/>
    <w:rsid w:val="00481BB4"/>
    <w:rsid w:val="00481C7A"/>
    <w:rsid w:val="004821FA"/>
    <w:rsid w:val="0048308E"/>
    <w:rsid w:val="0048395F"/>
    <w:rsid w:val="00484697"/>
    <w:rsid w:val="00484CBD"/>
    <w:rsid w:val="00484E64"/>
    <w:rsid w:val="004864CD"/>
    <w:rsid w:val="00486564"/>
    <w:rsid w:val="0048671B"/>
    <w:rsid w:val="00486EAB"/>
    <w:rsid w:val="00487850"/>
    <w:rsid w:val="004900F6"/>
    <w:rsid w:val="00490E46"/>
    <w:rsid w:val="00491309"/>
    <w:rsid w:val="004917D7"/>
    <w:rsid w:val="0049282D"/>
    <w:rsid w:val="004943BA"/>
    <w:rsid w:val="004945F0"/>
    <w:rsid w:val="00494C42"/>
    <w:rsid w:val="004969A6"/>
    <w:rsid w:val="004970F5"/>
    <w:rsid w:val="004979D4"/>
    <w:rsid w:val="00497BCC"/>
    <w:rsid w:val="004A0559"/>
    <w:rsid w:val="004A115C"/>
    <w:rsid w:val="004A1473"/>
    <w:rsid w:val="004A1A68"/>
    <w:rsid w:val="004A38BA"/>
    <w:rsid w:val="004A3A46"/>
    <w:rsid w:val="004A3D48"/>
    <w:rsid w:val="004A457D"/>
    <w:rsid w:val="004A4DCA"/>
    <w:rsid w:val="004A513C"/>
    <w:rsid w:val="004A6251"/>
    <w:rsid w:val="004A650F"/>
    <w:rsid w:val="004A70B5"/>
    <w:rsid w:val="004A743D"/>
    <w:rsid w:val="004A74C6"/>
    <w:rsid w:val="004A79D1"/>
    <w:rsid w:val="004A7CBE"/>
    <w:rsid w:val="004A7F4D"/>
    <w:rsid w:val="004B018A"/>
    <w:rsid w:val="004B0662"/>
    <w:rsid w:val="004B14B4"/>
    <w:rsid w:val="004B26FA"/>
    <w:rsid w:val="004B2A4A"/>
    <w:rsid w:val="004B2D5C"/>
    <w:rsid w:val="004B4491"/>
    <w:rsid w:val="004B5144"/>
    <w:rsid w:val="004B5750"/>
    <w:rsid w:val="004B58F4"/>
    <w:rsid w:val="004B5A08"/>
    <w:rsid w:val="004B5E20"/>
    <w:rsid w:val="004B62FE"/>
    <w:rsid w:val="004B6373"/>
    <w:rsid w:val="004B64A4"/>
    <w:rsid w:val="004B6558"/>
    <w:rsid w:val="004B677C"/>
    <w:rsid w:val="004B69B6"/>
    <w:rsid w:val="004B6BEA"/>
    <w:rsid w:val="004B6EC6"/>
    <w:rsid w:val="004B71DF"/>
    <w:rsid w:val="004C1007"/>
    <w:rsid w:val="004C1E80"/>
    <w:rsid w:val="004C2391"/>
    <w:rsid w:val="004C2953"/>
    <w:rsid w:val="004C2F05"/>
    <w:rsid w:val="004C45C8"/>
    <w:rsid w:val="004C503F"/>
    <w:rsid w:val="004C5682"/>
    <w:rsid w:val="004C5C23"/>
    <w:rsid w:val="004C650E"/>
    <w:rsid w:val="004C68DE"/>
    <w:rsid w:val="004C7616"/>
    <w:rsid w:val="004C7EAD"/>
    <w:rsid w:val="004D0175"/>
    <w:rsid w:val="004D0184"/>
    <w:rsid w:val="004D05A3"/>
    <w:rsid w:val="004D0D6F"/>
    <w:rsid w:val="004D1204"/>
    <w:rsid w:val="004D1412"/>
    <w:rsid w:val="004D15BB"/>
    <w:rsid w:val="004D1983"/>
    <w:rsid w:val="004D1A64"/>
    <w:rsid w:val="004D1AC8"/>
    <w:rsid w:val="004D2012"/>
    <w:rsid w:val="004D2292"/>
    <w:rsid w:val="004D2A28"/>
    <w:rsid w:val="004D2E5B"/>
    <w:rsid w:val="004D2FC4"/>
    <w:rsid w:val="004D392D"/>
    <w:rsid w:val="004D4000"/>
    <w:rsid w:val="004D40DF"/>
    <w:rsid w:val="004D48C3"/>
    <w:rsid w:val="004D5E4E"/>
    <w:rsid w:val="004D7B18"/>
    <w:rsid w:val="004D7B5C"/>
    <w:rsid w:val="004E0B0A"/>
    <w:rsid w:val="004E1729"/>
    <w:rsid w:val="004E17A0"/>
    <w:rsid w:val="004E28E1"/>
    <w:rsid w:val="004E2BBA"/>
    <w:rsid w:val="004E319E"/>
    <w:rsid w:val="004E34E1"/>
    <w:rsid w:val="004E4753"/>
    <w:rsid w:val="004E4C88"/>
    <w:rsid w:val="004E568E"/>
    <w:rsid w:val="004E5FC1"/>
    <w:rsid w:val="004E656D"/>
    <w:rsid w:val="004E7296"/>
    <w:rsid w:val="004E74A5"/>
    <w:rsid w:val="004E7743"/>
    <w:rsid w:val="004F0255"/>
    <w:rsid w:val="004F1075"/>
    <w:rsid w:val="004F1189"/>
    <w:rsid w:val="004F1714"/>
    <w:rsid w:val="004F176C"/>
    <w:rsid w:val="004F1A18"/>
    <w:rsid w:val="004F1D48"/>
    <w:rsid w:val="004F22BD"/>
    <w:rsid w:val="004F292D"/>
    <w:rsid w:val="004F2CBD"/>
    <w:rsid w:val="004F2E6E"/>
    <w:rsid w:val="004F4532"/>
    <w:rsid w:val="004F46B6"/>
    <w:rsid w:val="004F489E"/>
    <w:rsid w:val="004F4E46"/>
    <w:rsid w:val="004F4F95"/>
    <w:rsid w:val="004F5357"/>
    <w:rsid w:val="004F551F"/>
    <w:rsid w:val="004F5D8B"/>
    <w:rsid w:val="004F5E95"/>
    <w:rsid w:val="004F613A"/>
    <w:rsid w:val="004F6A94"/>
    <w:rsid w:val="004F6B96"/>
    <w:rsid w:val="004F6DC0"/>
    <w:rsid w:val="004F7208"/>
    <w:rsid w:val="00500A2F"/>
    <w:rsid w:val="00501320"/>
    <w:rsid w:val="0050132B"/>
    <w:rsid w:val="005016BF"/>
    <w:rsid w:val="00501D21"/>
    <w:rsid w:val="0050325A"/>
    <w:rsid w:val="00503729"/>
    <w:rsid w:val="00503CCE"/>
    <w:rsid w:val="00503E61"/>
    <w:rsid w:val="00504492"/>
    <w:rsid w:val="00504BD1"/>
    <w:rsid w:val="00504EC9"/>
    <w:rsid w:val="00505417"/>
    <w:rsid w:val="0050594C"/>
    <w:rsid w:val="00505E3C"/>
    <w:rsid w:val="00506EE9"/>
    <w:rsid w:val="005073A8"/>
    <w:rsid w:val="00507619"/>
    <w:rsid w:val="00510426"/>
    <w:rsid w:val="00510AA0"/>
    <w:rsid w:val="00510CDF"/>
    <w:rsid w:val="00510E34"/>
    <w:rsid w:val="005112AC"/>
    <w:rsid w:val="00511433"/>
    <w:rsid w:val="0051150F"/>
    <w:rsid w:val="0051181D"/>
    <w:rsid w:val="00511A31"/>
    <w:rsid w:val="0051206E"/>
    <w:rsid w:val="0051283D"/>
    <w:rsid w:val="00513422"/>
    <w:rsid w:val="00513F3F"/>
    <w:rsid w:val="00514901"/>
    <w:rsid w:val="00515EAD"/>
    <w:rsid w:val="0051682C"/>
    <w:rsid w:val="005170CC"/>
    <w:rsid w:val="005172B6"/>
    <w:rsid w:val="0051763B"/>
    <w:rsid w:val="00517D29"/>
    <w:rsid w:val="00517EE6"/>
    <w:rsid w:val="00521238"/>
    <w:rsid w:val="005213C9"/>
    <w:rsid w:val="00521BE8"/>
    <w:rsid w:val="00521E4B"/>
    <w:rsid w:val="00522936"/>
    <w:rsid w:val="00524D6A"/>
    <w:rsid w:val="00524D7F"/>
    <w:rsid w:val="00524EA8"/>
    <w:rsid w:val="0052574F"/>
    <w:rsid w:val="00525BCA"/>
    <w:rsid w:val="005269D4"/>
    <w:rsid w:val="00527BB7"/>
    <w:rsid w:val="00527EB3"/>
    <w:rsid w:val="00527F64"/>
    <w:rsid w:val="00530054"/>
    <w:rsid w:val="005303E8"/>
    <w:rsid w:val="00531071"/>
    <w:rsid w:val="00531531"/>
    <w:rsid w:val="00532162"/>
    <w:rsid w:val="00532344"/>
    <w:rsid w:val="00532F05"/>
    <w:rsid w:val="005331EE"/>
    <w:rsid w:val="0053394B"/>
    <w:rsid w:val="0053463F"/>
    <w:rsid w:val="00534A1E"/>
    <w:rsid w:val="00534DFA"/>
    <w:rsid w:val="005364D1"/>
    <w:rsid w:val="0053760E"/>
    <w:rsid w:val="005377EA"/>
    <w:rsid w:val="005401DB"/>
    <w:rsid w:val="00540538"/>
    <w:rsid w:val="00540CF5"/>
    <w:rsid w:val="0054260C"/>
    <w:rsid w:val="0054278B"/>
    <w:rsid w:val="00542F86"/>
    <w:rsid w:val="00543A8C"/>
    <w:rsid w:val="00543B01"/>
    <w:rsid w:val="005441F8"/>
    <w:rsid w:val="0054476A"/>
    <w:rsid w:val="00547692"/>
    <w:rsid w:val="005505EA"/>
    <w:rsid w:val="00551366"/>
    <w:rsid w:val="005519E7"/>
    <w:rsid w:val="005519FC"/>
    <w:rsid w:val="00551A98"/>
    <w:rsid w:val="005527DE"/>
    <w:rsid w:val="005536D1"/>
    <w:rsid w:val="005552CF"/>
    <w:rsid w:val="00555465"/>
    <w:rsid w:val="00555DCD"/>
    <w:rsid w:val="00556722"/>
    <w:rsid w:val="00556C6D"/>
    <w:rsid w:val="0056004F"/>
    <w:rsid w:val="00560E54"/>
    <w:rsid w:val="00561CC5"/>
    <w:rsid w:val="0056255C"/>
    <w:rsid w:val="0056313E"/>
    <w:rsid w:val="00563B43"/>
    <w:rsid w:val="0056432B"/>
    <w:rsid w:val="00564974"/>
    <w:rsid w:val="00564C41"/>
    <w:rsid w:val="00565757"/>
    <w:rsid w:val="00565FE1"/>
    <w:rsid w:val="00566AD7"/>
    <w:rsid w:val="0056724E"/>
    <w:rsid w:val="0057003A"/>
    <w:rsid w:val="00570041"/>
    <w:rsid w:val="00570EDF"/>
    <w:rsid w:val="00572CA6"/>
    <w:rsid w:val="005731E3"/>
    <w:rsid w:val="00573DFE"/>
    <w:rsid w:val="00573FE7"/>
    <w:rsid w:val="00574C52"/>
    <w:rsid w:val="005750C1"/>
    <w:rsid w:val="00575EAF"/>
    <w:rsid w:val="005762D7"/>
    <w:rsid w:val="00576CAC"/>
    <w:rsid w:val="00577924"/>
    <w:rsid w:val="00580F76"/>
    <w:rsid w:val="005815B9"/>
    <w:rsid w:val="0058223B"/>
    <w:rsid w:val="00582294"/>
    <w:rsid w:val="00582D3B"/>
    <w:rsid w:val="00583D81"/>
    <w:rsid w:val="00584774"/>
    <w:rsid w:val="005848F3"/>
    <w:rsid w:val="00584DFF"/>
    <w:rsid w:val="00585376"/>
    <w:rsid w:val="00586C09"/>
    <w:rsid w:val="005902DD"/>
    <w:rsid w:val="0059067A"/>
    <w:rsid w:val="00591835"/>
    <w:rsid w:val="00591D68"/>
    <w:rsid w:val="00592662"/>
    <w:rsid w:val="00592A07"/>
    <w:rsid w:val="00592B57"/>
    <w:rsid w:val="0059357C"/>
    <w:rsid w:val="0059372E"/>
    <w:rsid w:val="005949B2"/>
    <w:rsid w:val="00595B91"/>
    <w:rsid w:val="00596ABD"/>
    <w:rsid w:val="00596D15"/>
    <w:rsid w:val="005975D4"/>
    <w:rsid w:val="00597954"/>
    <w:rsid w:val="00597EA2"/>
    <w:rsid w:val="00597EF5"/>
    <w:rsid w:val="005A009F"/>
    <w:rsid w:val="005A10E3"/>
    <w:rsid w:val="005A1DC7"/>
    <w:rsid w:val="005A1E46"/>
    <w:rsid w:val="005A26B8"/>
    <w:rsid w:val="005A368B"/>
    <w:rsid w:val="005A3806"/>
    <w:rsid w:val="005A3979"/>
    <w:rsid w:val="005A447E"/>
    <w:rsid w:val="005A51F0"/>
    <w:rsid w:val="005A5AD6"/>
    <w:rsid w:val="005A6377"/>
    <w:rsid w:val="005A6661"/>
    <w:rsid w:val="005A67F2"/>
    <w:rsid w:val="005A722B"/>
    <w:rsid w:val="005A72C2"/>
    <w:rsid w:val="005A7311"/>
    <w:rsid w:val="005B1DC4"/>
    <w:rsid w:val="005B244B"/>
    <w:rsid w:val="005B313F"/>
    <w:rsid w:val="005B53B1"/>
    <w:rsid w:val="005B546F"/>
    <w:rsid w:val="005B55BC"/>
    <w:rsid w:val="005B5BCF"/>
    <w:rsid w:val="005B5F19"/>
    <w:rsid w:val="005B7264"/>
    <w:rsid w:val="005B74EC"/>
    <w:rsid w:val="005B75AB"/>
    <w:rsid w:val="005C05F4"/>
    <w:rsid w:val="005C0731"/>
    <w:rsid w:val="005C0F26"/>
    <w:rsid w:val="005C15DB"/>
    <w:rsid w:val="005C1907"/>
    <w:rsid w:val="005C231C"/>
    <w:rsid w:val="005C319F"/>
    <w:rsid w:val="005C3380"/>
    <w:rsid w:val="005C4317"/>
    <w:rsid w:val="005C4CB3"/>
    <w:rsid w:val="005C52FB"/>
    <w:rsid w:val="005C5593"/>
    <w:rsid w:val="005C6363"/>
    <w:rsid w:val="005C6D8C"/>
    <w:rsid w:val="005D11AF"/>
    <w:rsid w:val="005D18A0"/>
    <w:rsid w:val="005D18B3"/>
    <w:rsid w:val="005D29B6"/>
    <w:rsid w:val="005D2E01"/>
    <w:rsid w:val="005D47AA"/>
    <w:rsid w:val="005D5A16"/>
    <w:rsid w:val="005D6B8B"/>
    <w:rsid w:val="005D6BEF"/>
    <w:rsid w:val="005D7283"/>
    <w:rsid w:val="005D7932"/>
    <w:rsid w:val="005E067A"/>
    <w:rsid w:val="005E0861"/>
    <w:rsid w:val="005E08CD"/>
    <w:rsid w:val="005E2536"/>
    <w:rsid w:val="005E273C"/>
    <w:rsid w:val="005E2B20"/>
    <w:rsid w:val="005E2B4F"/>
    <w:rsid w:val="005E2BD9"/>
    <w:rsid w:val="005E3937"/>
    <w:rsid w:val="005E3A16"/>
    <w:rsid w:val="005E4024"/>
    <w:rsid w:val="005E43CC"/>
    <w:rsid w:val="005E4453"/>
    <w:rsid w:val="005E49D7"/>
    <w:rsid w:val="005E52A8"/>
    <w:rsid w:val="005E684F"/>
    <w:rsid w:val="005E686E"/>
    <w:rsid w:val="005E7093"/>
    <w:rsid w:val="005E713C"/>
    <w:rsid w:val="005E7E6E"/>
    <w:rsid w:val="005F0477"/>
    <w:rsid w:val="005F135E"/>
    <w:rsid w:val="005F401B"/>
    <w:rsid w:val="005F4470"/>
    <w:rsid w:val="005F5485"/>
    <w:rsid w:val="005F598C"/>
    <w:rsid w:val="005F5E0B"/>
    <w:rsid w:val="005F6780"/>
    <w:rsid w:val="005F7130"/>
    <w:rsid w:val="005F799C"/>
    <w:rsid w:val="00600D82"/>
    <w:rsid w:val="00601216"/>
    <w:rsid w:val="00601CB6"/>
    <w:rsid w:val="0060212E"/>
    <w:rsid w:val="006029DF"/>
    <w:rsid w:val="00602A2A"/>
    <w:rsid w:val="00602EFE"/>
    <w:rsid w:val="006044E9"/>
    <w:rsid w:val="006045FA"/>
    <w:rsid w:val="00604630"/>
    <w:rsid w:val="00604716"/>
    <w:rsid w:val="006066FD"/>
    <w:rsid w:val="00606C89"/>
    <w:rsid w:val="00606F68"/>
    <w:rsid w:val="00607D76"/>
    <w:rsid w:val="00607E65"/>
    <w:rsid w:val="0061057A"/>
    <w:rsid w:val="00610B1E"/>
    <w:rsid w:val="00610EEE"/>
    <w:rsid w:val="00610FDE"/>
    <w:rsid w:val="00611EC3"/>
    <w:rsid w:val="0061263C"/>
    <w:rsid w:val="00613786"/>
    <w:rsid w:val="00613BF1"/>
    <w:rsid w:val="00614209"/>
    <w:rsid w:val="00614449"/>
    <w:rsid w:val="006152A7"/>
    <w:rsid w:val="006159B4"/>
    <w:rsid w:val="006161F4"/>
    <w:rsid w:val="006162C7"/>
    <w:rsid w:val="00616678"/>
    <w:rsid w:val="00616A34"/>
    <w:rsid w:val="006174DD"/>
    <w:rsid w:val="00617CB5"/>
    <w:rsid w:val="00617E44"/>
    <w:rsid w:val="006204CF"/>
    <w:rsid w:val="00620946"/>
    <w:rsid w:val="0062101D"/>
    <w:rsid w:val="00621AF1"/>
    <w:rsid w:val="00622D33"/>
    <w:rsid w:val="00622E5B"/>
    <w:rsid w:val="00623189"/>
    <w:rsid w:val="00623293"/>
    <w:rsid w:val="00623581"/>
    <w:rsid w:val="006241F3"/>
    <w:rsid w:val="00624680"/>
    <w:rsid w:val="00624AAE"/>
    <w:rsid w:val="00624E42"/>
    <w:rsid w:val="00624F04"/>
    <w:rsid w:val="0062533E"/>
    <w:rsid w:val="006267E1"/>
    <w:rsid w:val="00626E45"/>
    <w:rsid w:val="00627321"/>
    <w:rsid w:val="0063052F"/>
    <w:rsid w:val="006306B8"/>
    <w:rsid w:val="006325B5"/>
    <w:rsid w:val="006328B4"/>
    <w:rsid w:val="00632A67"/>
    <w:rsid w:val="0063389E"/>
    <w:rsid w:val="00633C1F"/>
    <w:rsid w:val="00634133"/>
    <w:rsid w:val="00634B5F"/>
    <w:rsid w:val="00634DDE"/>
    <w:rsid w:val="00635900"/>
    <w:rsid w:val="00636368"/>
    <w:rsid w:val="0063657E"/>
    <w:rsid w:val="00636748"/>
    <w:rsid w:val="00637AFA"/>
    <w:rsid w:val="00637C1B"/>
    <w:rsid w:val="00637FBC"/>
    <w:rsid w:val="00640048"/>
    <w:rsid w:val="00640203"/>
    <w:rsid w:val="00640812"/>
    <w:rsid w:val="00640976"/>
    <w:rsid w:val="00640EE4"/>
    <w:rsid w:val="00641A14"/>
    <w:rsid w:val="00643E24"/>
    <w:rsid w:val="0064420C"/>
    <w:rsid w:val="006446C4"/>
    <w:rsid w:val="006447EA"/>
    <w:rsid w:val="00644A4F"/>
    <w:rsid w:val="0064518B"/>
    <w:rsid w:val="00645DF0"/>
    <w:rsid w:val="00646986"/>
    <w:rsid w:val="00646B22"/>
    <w:rsid w:val="00647536"/>
    <w:rsid w:val="00647D87"/>
    <w:rsid w:val="00647E38"/>
    <w:rsid w:val="0065081D"/>
    <w:rsid w:val="00650963"/>
    <w:rsid w:val="00650FCF"/>
    <w:rsid w:val="00652D70"/>
    <w:rsid w:val="00652DA8"/>
    <w:rsid w:val="006531FD"/>
    <w:rsid w:val="00653459"/>
    <w:rsid w:val="00653954"/>
    <w:rsid w:val="006539A1"/>
    <w:rsid w:val="006545F9"/>
    <w:rsid w:val="0065530F"/>
    <w:rsid w:val="00655691"/>
    <w:rsid w:val="006557BF"/>
    <w:rsid w:val="00656093"/>
    <w:rsid w:val="00656383"/>
    <w:rsid w:val="00656475"/>
    <w:rsid w:val="00656A31"/>
    <w:rsid w:val="006603BF"/>
    <w:rsid w:val="00660834"/>
    <w:rsid w:val="00660AF8"/>
    <w:rsid w:val="006614E1"/>
    <w:rsid w:val="006621E9"/>
    <w:rsid w:val="00662BE5"/>
    <w:rsid w:val="00662C83"/>
    <w:rsid w:val="006630DC"/>
    <w:rsid w:val="00663A31"/>
    <w:rsid w:val="00663F7B"/>
    <w:rsid w:val="006652EB"/>
    <w:rsid w:val="00665427"/>
    <w:rsid w:val="006654F6"/>
    <w:rsid w:val="006673C6"/>
    <w:rsid w:val="006673CB"/>
    <w:rsid w:val="006678CC"/>
    <w:rsid w:val="00671450"/>
    <w:rsid w:val="00673BDF"/>
    <w:rsid w:val="0067647C"/>
    <w:rsid w:val="0067698C"/>
    <w:rsid w:val="006800C7"/>
    <w:rsid w:val="006804CF"/>
    <w:rsid w:val="006805C1"/>
    <w:rsid w:val="006819A2"/>
    <w:rsid w:val="00681DE3"/>
    <w:rsid w:val="00681E92"/>
    <w:rsid w:val="00682180"/>
    <w:rsid w:val="00682B55"/>
    <w:rsid w:val="00682E8B"/>
    <w:rsid w:val="00683582"/>
    <w:rsid w:val="00684013"/>
    <w:rsid w:val="00684F8E"/>
    <w:rsid w:val="006851F8"/>
    <w:rsid w:val="00685A1D"/>
    <w:rsid w:val="0068706A"/>
    <w:rsid w:val="0068755B"/>
    <w:rsid w:val="00687585"/>
    <w:rsid w:val="00687EBF"/>
    <w:rsid w:val="00690855"/>
    <w:rsid w:val="0069086F"/>
    <w:rsid w:val="00690A38"/>
    <w:rsid w:val="006918AC"/>
    <w:rsid w:val="00691B2C"/>
    <w:rsid w:val="00691DB1"/>
    <w:rsid w:val="00691F8E"/>
    <w:rsid w:val="006920D7"/>
    <w:rsid w:val="00692A6F"/>
    <w:rsid w:val="00692D0E"/>
    <w:rsid w:val="00692E0B"/>
    <w:rsid w:val="006941FA"/>
    <w:rsid w:val="0069473A"/>
    <w:rsid w:val="0069569E"/>
    <w:rsid w:val="0069573E"/>
    <w:rsid w:val="00696EB2"/>
    <w:rsid w:val="006972FF"/>
    <w:rsid w:val="00697713"/>
    <w:rsid w:val="00697A9A"/>
    <w:rsid w:val="006A02A2"/>
    <w:rsid w:val="006A141E"/>
    <w:rsid w:val="006A1D38"/>
    <w:rsid w:val="006A268C"/>
    <w:rsid w:val="006A3456"/>
    <w:rsid w:val="006A4325"/>
    <w:rsid w:val="006A53EF"/>
    <w:rsid w:val="006A5800"/>
    <w:rsid w:val="006A6A0E"/>
    <w:rsid w:val="006A706C"/>
    <w:rsid w:val="006A72F6"/>
    <w:rsid w:val="006A7654"/>
    <w:rsid w:val="006A7708"/>
    <w:rsid w:val="006B0442"/>
    <w:rsid w:val="006B487A"/>
    <w:rsid w:val="006B54C9"/>
    <w:rsid w:val="006B5679"/>
    <w:rsid w:val="006B57F6"/>
    <w:rsid w:val="006B5BFA"/>
    <w:rsid w:val="006B61EF"/>
    <w:rsid w:val="006B6533"/>
    <w:rsid w:val="006B662A"/>
    <w:rsid w:val="006B6A14"/>
    <w:rsid w:val="006B6B93"/>
    <w:rsid w:val="006B6CBF"/>
    <w:rsid w:val="006B6E15"/>
    <w:rsid w:val="006B6FE6"/>
    <w:rsid w:val="006B7DF8"/>
    <w:rsid w:val="006C0A04"/>
    <w:rsid w:val="006C10D1"/>
    <w:rsid w:val="006C135C"/>
    <w:rsid w:val="006C3A13"/>
    <w:rsid w:val="006C3DBE"/>
    <w:rsid w:val="006C4992"/>
    <w:rsid w:val="006C4BF0"/>
    <w:rsid w:val="006C536F"/>
    <w:rsid w:val="006C5DD4"/>
    <w:rsid w:val="006C5EB2"/>
    <w:rsid w:val="006C67D8"/>
    <w:rsid w:val="006C68EE"/>
    <w:rsid w:val="006C7C21"/>
    <w:rsid w:val="006D013B"/>
    <w:rsid w:val="006D2679"/>
    <w:rsid w:val="006D2B5F"/>
    <w:rsid w:val="006D2E3A"/>
    <w:rsid w:val="006D3171"/>
    <w:rsid w:val="006D3D15"/>
    <w:rsid w:val="006D46AF"/>
    <w:rsid w:val="006D4774"/>
    <w:rsid w:val="006D55C4"/>
    <w:rsid w:val="006D5963"/>
    <w:rsid w:val="006D5BF3"/>
    <w:rsid w:val="006D67DC"/>
    <w:rsid w:val="006D7CF2"/>
    <w:rsid w:val="006E0B37"/>
    <w:rsid w:val="006E1664"/>
    <w:rsid w:val="006E16FE"/>
    <w:rsid w:val="006E2055"/>
    <w:rsid w:val="006E3C22"/>
    <w:rsid w:val="006E4074"/>
    <w:rsid w:val="006E48F4"/>
    <w:rsid w:val="006E4F42"/>
    <w:rsid w:val="006E56CF"/>
    <w:rsid w:val="006E6148"/>
    <w:rsid w:val="006E6464"/>
    <w:rsid w:val="006E657C"/>
    <w:rsid w:val="006E6874"/>
    <w:rsid w:val="006E728C"/>
    <w:rsid w:val="006E75B5"/>
    <w:rsid w:val="006E76BA"/>
    <w:rsid w:val="006E7B37"/>
    <w:rsid w:val="006F0DB8"/>
    <w:rsid w:val="006F0E9D"/>
    <w:rsid w:val="006F1288"/>
    <w:rsid w:val="006F16A6"/>
    <w:rsid w:val="006F1CB1"/>
    <w:rsid w:val="006F2027"/>
    <w:rsid w:val="006F2A7B"/>
    <w:rsid w:val="006F2F50"/>
    <w:rsid w:val="006F34BF"/>
    <w:rsid w:val="006F34F2"/>
    <w:rsid w:val="006F3543"/>
    <w:rsid w:val="006F5533"/>
    <w:rsid w:val="006F6866"/>
    <w:rsid w:val="006F712D"/>
    <w:rsid w:val="006F753C"/>
    <w:rsid w:val="0070126B"/>
    <w:rsid w:val="007017DA"/>
    <w:rsid w:val="00701E0B"/>
    <w:rsid w:val="007023B0"/>
    <w:rsid w:val="0070243B"/>
    <w:rsid w:val="007034BF"/>
    <w:rsid w:val="00703D1C"/>
    <w:rsid w:val="00704029"/>
    <w:rsid w:val="007050AF"/>
    <w:rsid w:val="007063CF"/>
    <w:rsid w:val="00706D23"/>
    <w:rsid w:val="00707439"/>
    <w:rsid w:val="00707CDD"/>
    <w:rsid w:val="0071275B"/>
    <w:rsid w:val="00712849"/>
    <w:rsid w:val="00712867"/>
    <w:rsid w:val="00714C56"/>
    <w:rsid w:val="00715B88"/>
    <w:rsid w:val="007160F5"/>
    <w:rsid w:val="0071636D"/>
    <w:rsid w:val="0071670A"/>
    <w:rsid w:val="00716DE7"/>
    <w:rsid w:val="00717220"/>
    <w:rsid w:val="00717A53"/>
    <w:rsid w:val="00717D23"/>
    <w:rsid w:val="00720B81"/>
    <w:rsid w:val="0072193F"/>
    <w:rsid w:val="00721A9A"/>
    <w:rsid w:val="00721E1C"/>
    <w:rsid w:val="007222E6"/>
    <w:rsid w:val="00722752"/>
    <w:rsid w:val="00722858"/>
    <w:rsid w:val="00723246"/>
    <w:rsid w:val="00724649"/>
    <w:rsid w:val="00724815"/>
    <w:rsid w:val="00724B92"/>
    <w:rsid w:val="00724D14"/>
    <w:rsid w:val="00724D4C"/>
    <w:rsid w:val="0072566E"/>
    <w:rsid w:val="00725D7C"/>
    <w:rsid w:val="00725DAA"/>
    <w:rsid w:val="00726CA2"/>
    <w:rsid w:val="007271E3"/>
    <w:rsid w:val="007272D2"/>
    <w:rsid w:val="007275C7"/>
    <w:rsid w:val="00727784"/>
    <w:rsid w:val="007303BC"/>
    <w:rsid w:val="0073131B"/>
    <w:rsid w:val="007317EC"/>
    <w:rsid w:val="00732774"/>
    <w:rsid w:val="007328D2"/>
    <w:rsid w:val="007329D1"/>
    <w:rsid w:val="00732FCA"/>
    <w:rsid w:val="00733501"/>
    <w:rsid w:val="00734F67"/>
    <w:rsid w:val="00735335"/>
    <w:rsid w:val="00735600"/>
    <w:rsid w:val="00735777"/>
    <w:rsid w:val="007362A9"/>
    <w:rsid w:val="00737FBB"/>
    <w:rsid w:val="00740370"/>
    <w:rsid w:val="007420AC"/>
    <w:rsid w:val="00742169"/>
    <w:rsid w:val="0074235A"/>
    <w:rsid w:val="007425E4"/>
    <w:rsid w:val="00744675"/>
    <w:rsid w:val="007447B1"/>
    <w:rsid w:val="00745095"/>
    <w:rsid w:val="0074544B"/>
    <w:rsid w:val="0074590E"/>
    <w:rsid w:val="00745B07"/>
    <w:rsid w:val="00745C7E"/>
    <w:rsid w:val="00745E23"/>
    <w:rsid w:val="00746397"/>
    <w:rsid w:val="00746AA6"/>
    <w:rsid w:val="00747AB9"/>
    <w:rsid w:val="00750205"/>
    <w:rsid w:val="007508A8"/>
    <w:rsid w:val="00750B85"/>
    <w:rsid w:val="00750BF7"/>
    <w:rsid w:val="007514BD"/>
    <w:rsid w:val="00751D82"/>
    <w:rsid w:val="00751E86"/>
    <w:rsid w:val="00752DCE"/>
    <w:rsid w:val="00752F7D"/>
    <w:rsid w:val="007537B4"/>
    <w:rsid w:val="00753CEB"/>
    <w:rsid w:val="00753FA6"/>
    <w:rsid w:val="0075464C"/>
    <w:rsid w:val="007547F3"/>
    <w:rsid w:val="00754FCC"/>
    <w:rsid w:val="00755857"/>
    <w:rsid w:val="007563F4"/>
    <w:rsid w:val="00756794"/>
    <w:rsid w:val="0075679A"/>
    <w:rsid w:val="00757763"/>
    <w:rsid w:val="00757C46"/>
    <w:rsid w:val="00760F78"/>
    <w:rsid w:val="00760FC1"/>
    <w:rsid w:val="00761870"/>
    <w:rsid w:val="00761A72"/>
    <w:rsid w:val="00761C3D"/>
    <w:rsid w:val="00763AA6"/>
    <w:rsid w:val="00763BB2"/>
    <w:rsid w:val="00764D46"/>
    <w:rsid w:val="007653BC"/>
    <w:rsid w:val="007653F0"/>
    <w:rsid w:val="00766B78"/>
    <w:rsid w:val="007673E3"/>
    <w:rsid w:val="00767755"/>
    <w:rsid w:val="0077006F"/>
    <w:rsid w:val="007701A7"/>
    <w:rsid w:val="007705F3"/>
    <w:rsid w:val="00772249"/>
    <w:rsid w:val="0077253D"/>
    <w:rsid w:val="00772A5D"/>
    <w:rsid w:val="00772AF9"/>
    <w:rsid w:val="0077319C"/>
    <w:rsid w:val="00773C4E"/>
    <w:rsid w:val="007756B4"/>
    <w:rsid w:val="00775A05"/>
    <w:rsid w:val="007761D3"/>
    <w:rsid w:val="007771A8"/>
    <w:rsid w:val="007772BE"/>
    <w:rsid w:val="00777F90"/>
    <w:rsid w:val="0078062F"/>
    <w:rsid w:val="007818CC"/>
    <w:rsid w:val="00781FAE"/>
    <w:rsid w:val="007823E6"/>
    <w:rsid w:val="00783CFD"/>
    <w:rsid w:val="00783E06"/>
    <w:rsid w:val="007850CB"/>
    <w:rsid w:val="007852D3"/>
    <w:rsid w:val="00785610"/>
    <w:rsid w:val="00785ECC"/>
    <w:rsid w:val="00786750"/>
    <w:rsid w:val="0078700A"/>
    <w:rsid w:val="00787B6D"/>
    <w:rsid w:val="007908D8"/>
    <w:rsid w:val="007911C8"/>
    <w:rsid w:val="0079122D"/>
    <w:rsid w:val="00791477"/>
    <w:rsid w:val="0079173E"/>
    <w:rsid w:val="00791CE8"/>
    <w:rsid w:val="00793240"/>
    <w:rsid w:val="007938B3"/>
    <w:rsid w:val="00793916"/>
    <w:rsid w:val="00793AE4"/>
    <w:rsid w:val="00793D9F"/>
    <w:rsid w:val="00794004"/>
    <w:rsid w:val="00794052"/>
    <w:rsid w:val="007947EA"/>
    <w:rsid w:val="00794B75"/>
    <w:rsid w:val="00794F69"/>
    <w:rsid w:val="0079559D"/>
    <w:rsid w:val="00796F24"/>
    <w:rsid w:val="00797B26"/>
    <w:rsid w:val="007A05BD"/>
    <w:rsid w:val="007A0639"/>
    <w:rsid w:val="007A1AC5"/>
    <w:rsid w:val="007A1E80"/>
    <w:rsid w:val="007A2F89"/>
    <w:rsid w:val="007A3472"/>
    <w:rsid w:val="007A349C"/>
    <w:rsid w:val="007A3511"/>
    <w:rsid w:val="007A3809"/>
    <w:rsid w:val="007A3C1D"/>
    <w:rsid w:val="007A3D24"/>
    <w:rsid w:val="007A4924"/>
    <w:rsid w:val="007A4B3C"/>
    <w:rsid w:val="007A4F34"/>
    <w:rsid w:val="007A6028"/>
    <w:rsid w:val="007A6324"/>
    <w:rsid w:val="007A66C7"/>
    <w:rsid w:val="007A7210"/>
    <w:rsid w:val="007A736F"/>
    <w:rsid w:val="007A7818"/>
    <w:rsid w:val="007B020B"/>
    <w:rsid w:val="007B0596"/>
    <w:rsid w:val="007B0CA8"/>
    <w:rsid w:val="007B0CD3"/>
    <w:rsid w:val="007B0DC4"/>
    <w:rsid w:val="007B0F05"/>
    <w:rsid w:val="007B10B2"/>
    <w:rsid w:val="007B3224"/>
    <w:rsid w:val="007B39DA"/>
    <w:rsid w:val="007B3F20"/>
    <w:rsid w:val="007B3F82"/>
    <w:rsid w:val="007B488B"/>
    <w:rsid w:val="007B4DC2"/>
    <w:rsid w:val="007B53AC"/>
    <w:rsid w:val="007B5429"/>
    <w:rsid w:val="007B5794"/>
    <w:rsid w:val="007B62CE"/>
    <w:rsid w:val="007B7A9B"/>
    <w:rsid w:val="007B7C60"/>
    <w:rsid w:val="007B7FE1"/>
    <w:rsid w:val="007C0327"/>
    <w:rsid w:val="007C154A"/>
    <w:rsid w:val="007C1D01"/>
    <w:rsid w:val="007C21EC"/>
    <w:rsid w:val="007C2AA1"/>
    <w:rsid w:val="007C3B90"/>
    <w:rsid w:val="007C4340"/>
    <w:rsid w:val="007C4BAF"/>
    <w:rsid w:val="007C665F"/>
    <w:rsid w:val="007C66B1"/>
    <w:rsid w:val="007C6B72"/>
    <w:rsid w:val="007D0505"/>
    <w:rsid w:val="007D0B05"/>
    <w:rsid w:val="007D0EE6"/>
    <w:rsid w:val="007D1768"/>
    <w:rsid w:val="007D19CD"/>
    <w:rsid w:val="007D1AE1"/>
    <w:rsid w:val="007D1FBE"/>
    <w:rsid w:val="007D2E81"/>
    <w:rsid w:val="007D34CA"/>
    <w:rsid w:val="007D3B27"/>
    <w:rsid w:val="007D45D3"/>
    <w:rsid w:val="007D4AD7"/>
    <w:rsid w:val="007D5AD0"/>
    <w:rsid w:val="007D60CC"/>
    <w:rsid w:val="007D6BDC"/>
    <w:rsid w:val="007D6EEF"/>
    <w:rsid w:val="007D6F59"/>
    <w:rsid w:val="007D73F9"/>
    <w:rsid w:val="007E04CC"/>
    <w:rsid w:val="007E07C8"/>
    <w:rsid w:val="007E1381"/>
    <w:rsid w:val="007E14A0"/>
    <w:rsid w:val="007E1B5D"/>
    <w:rsid w:val="007E20D1"/>
    <w:rsid w:val="007E21CB"/>
    <w:rsid w:val="007E3440"/>
    <w:rsid w:val="007E349D"/>
    <w:rsid w:val="007E3E27"/>
    <w:rsid w:val="007E4CB8"/>
    <w:rsid w:val="007E513A"/>
    <w:rsid w:val="007E52BA"/>
    <w:rsid w:val="007E56B5"/>
    <w:rsid w:val="007E58E3"/>
    <w:rsid w:val="007E59A4"/>
    <w:rsid w:val="007E60AD"/>
    <w:rsid w:val="007E7052"/>
    <w:rsid w:val="007E7AD3"/>
    <w:rsid w:val="007F038D"/>
    <w:rsid w:val="007F1A16"/>
    <w:rsid w:val="007F2017"/>
    <w:rsid w:val="007F2604"/>
    <w:rsid w:val="007F3933"/>
    <w:rsid w:val="007F39F5"/>
    <w:rsid w:val="007F4120"/>
    <w:rsid w:val="007F4981"/>
    <w:rsid w:val="007F51E8"/>
    <w:rsid w:val="007F5642"/>
    <w:rsid w:val="007F5930"/>
    <w:rsid w:val="007F7525"/>
    <w:rsid w:val="007F7D71"/>
    <w:rsid w:val="008006FE"/>
    <w:rsid w:val="008008F9"/>
    <w:rsid w:val="00800BC9"/>
    <w:rsid w:val="00801900"/>
    <w:rsid w:val="00801FEF"/>
    <w:rsid w:val="008023E8"/>
    <w:rsid w:val="008046B5"/>
    <w:rsid w:val="00804B38"/>
    <w:rsid w:val="00805077"/>
    <w:rsid w:val="008058DD"/>
    <w:rsid w:val="008060D0"/>
    <w:rsid w:val="008066A4"/>
    <w:rsid w:val="00806ED6"/>
    <w:rsid w:val="00806EFF"/>
    <w:rsid w:val="00812030"/>
    <w:rsid w:val="008121CB"/>
    <w:rsid w:val="008122DB"/>
    <w:rsid w:val="00812674"/>
    <w:rsid w:val="00812932"/>
    <w:rsid w:val="00812DE8"/>
    <w:rsid w:val="00812FC5"/>
    <w:rsid w:val="00813769"/>
    <w:rsid w:val="008142A5"/>
    <w:rsid w:val="0081448A"/>
    <w:rsid w:val="0081493E"/>
    <w:rsid w:val="00814C4A"/>
    <w:rsid w:val="00814D38"/>
    <w:rsid w:val="00816BFF"/>
    <w:rsid w:val="00816E7B"/>
    <w:rsid w:val="0081728E"/>
    <w:rsid w:val="008174F0"/>
    <w:rsid w:val="00820BBC"/>
    <w:rsid w:val="008225BB"/>
    <w:rsid w:val="00823C18"/>
    <w:rsid w:val="00823EA7"/>
    <w:rsid w:val="008240E7"/>
    <w:rsid w:val="00824591"/>
    <w:rsid w:val="0082478D"/>
    <w:rsid w:val="00824C32"/>
    <w:rsid w:val="00825A1F"/>
    <w:rsid w:val="00825C0C"/>
    <w:rsid w:val="00825C8F"/>
    <w:rsid w:val="00826236"/>
    <w:rsid w:val="00826271"/>
    <w:rsid w:val="008266E4"/>
    <w:rsid w:val="00826CF0"/>
    <w:rsid w:val="0083013A"/>
    <w:rsid w:val="00831003"/>
    <w:rsid w:val="00831057"/>
    <w:rsid w:val="008313E2"/>
    <w:rsid w:val="008324E5"/>
    <w:rsid w:val="00832958"/>
    <w:rsid w:val="008335C2"/>
    <w:rsid w:val="0083394F"/>
    <w:rsid w:val="00833B09"/>
    <w:rsid w:val="0083569A"/>
    <w:rsid w:val="0083621D"/>
    <w:rsid w:val="00836FD9"/>
    <w:rsid w:val="00837B9D"/>
    <w:rsid w:val="00837DBF"/>
    <w:rsid w:val="00840392"/>
    <w:rsid w:val="008403C3"/>
    <w:rsid w:val="008403D9"/>
    <w:rsid w:val="008411A9"/>
    <w:rsid w:val="008411EC"/>
    <w:rsid w:val="0084369C"/>
    <w:rsid w:val="0084383D"/>
    <w:rsid w:val="00844E7E"/>
    <w:rsid w:val="008451D5"/>
    <w:rsid w:val="00845293"/>
    <w:rsid w:val="00845578"/>
    <w:rsid w:val="0084573A"/>
    <w:rsid w:val="00845A3A"/>
    <w:rsid w:val="00845BE8"/>
    <w:rsid w:val="008472F2"/>
    <w:rsid w:val="00847957"/>
    <w:rsid w:val="00847B79"/>
    <w:rsid w:val="00847DFC"/>
    <w:rsid w:val="0085096F"/>
    <w:rsid w:val="0085134E"/>
    <w:rsid w:val="00851D45"/>
    <w:rsid w:val="0085204B"/>
    <w:rsid w:val="0085365C"/>
    <w:rsid w:val="00853888"/>
    <w:rsid w:val="00853E20"/>
    <w:rsid w:val="0085431E"/>
    <w:rsid w:val="008545DF"/>
    <w:rsid w:val="00854A6D"/>
    <w:rsid w:val="00854CCF"/>
    <w:rsid w:val="00854FA6"/>
    <w:rsid w:val="00855889"/>
    <w:rsid w:val="00855C66"/>
    <w:rsid w:val="00855CBB"/>
    <w:rsid w:val="00856087"/>
    <w:rsid w:val="0085760F"/>
    <w:rsid w:val="00857FBC"/>
    <w:rsid w:val="00861738"/>
    <w:rsid w:val="008628E4"/>
    <w:rsid w:val="00862DED"/>
    <w:rsid w:val="00863B68"/>
    <w:rsid w:val="00863C77"/>
    <w:rsid w:val="008646A9"/>
    <w:rsid w:val="00864B4F"/>
    <w:rsid w:val="0086516F"/>
    <w:rsid w:val="00865783"/>
    <w:rsid w:val="00865EFA"/>
    <w:rsid w:val="008705AC"/>
    <w:rsid w:val="00870BEB"/>
    <w:rsid w:val="00871287"/>
    <w:rsid w:val="008712B3"/>
    <w:rsid w:val="00871B27"/>
    <w:rsid w:val="00871FAC"/>
    <w:rsid w:val="00871FDF"/>
    <w:rsid w:val="00873668"/>
    <w:rsid w:val="00873CE2"/>
    <w:rsid w:val="00874B11"/>
    <w:rsid w:val="00874CAA"/>
    <w:rsid w:val="00875861"/>
    <w:rsid w:val="00876144"/>
    <w:rsid w:val="00876290"/>
    <w:rsid w:val="008762E8"/>
    <w:rsid w:val="00876841"/>
    <w:rsid w:val="008774E5"/>
    <w:rsid w:val="008778CA"/>
    <w:rsid w:val="00877FFC"/>
    <w:rsid w:val="00881BEC"/>
    <w:rsid w:val="008825A3"/>
    <w:rsid w:val="00882919"/>
    <w:rsid w:val="00882A00"/>
    <w:rsid w:val="00882BDC"/>
    <w:rsid w:val="008838A1"/>
    <w:rsid w:val="00883CE9"/>
    <w:rsid w:val="00883F90"/>
    <w:rsid w:val="00884315"/>
    <w:rsid w:val="00885253"/>
    <w:rsid w:val="00885BF0"/>
    <w:rsid w:val="008867A1"/>
    <w:rsid w:val="00886B3F"/>
    <w:rsid w:val="00886D69"/>
    <w:rsid w:val="008874CA"/>
    <w:rsid w:val="00887808"/>
    <w:rsid w:val="00887C81"/>
    <w:rsid w:val="0089005A"/>
    <w:rsid w:val="008906A2"/>
    <w:rsid w:val="00891D7E"/>
    <w:rsid w:val="008926F6"/>
    <w:rsid w:val="00892D60"/>
    <w:rsid w:val="008940F2"/>
    <w:rsid w:val="0089432F"/>
    <w:rsid w:val="008950E4"/>
    <w:rsid w:val="008950F0"/>
    <w:rsid w:val="00895527"/>
    <w:rsid w:val="0089552A"/>
    <w:rsid w:val="008955D2"/>
    <w:rsid w:val="00896978"/>
    <w:rsid w:val="008979BE"/>
    <w:rsid w:val="008979E0"/>
    <w:rsid w:val="008A0204"/>
    <w:rsid w:val="008A02DF"/>
    <w:rsid w:val="008A0461"/>
    <w:rsid w:val="008A05DF"/>
    <w:rsid w:val="008A080A"/>
    <w:rsid w:val="008A2883"/>
    <w:rsid w:val="008A2DF1"/>
    <w:rsid w:val="008A31FD"/>
    <w:rsid w:val="008A3C76"/>
    <w:rsid w:val="008A49F3"/>
    <w:rsid w:val="008A6472"/>
    <w:rsid w:val="008A6F67"/>
    <w:rsid w:val="008A70D7"/>
    <w:rsid w:val="008A7441"/>
    <w:rsid w:val="008B01D5"/>
    <w:rsid w:val="008B0657"/>
    <w:rsid w:val="008B129E"/>
    <w:rsid w:val="008B16C6"/>
    <w:rsid w:val="008B1B33"/>
    <w:rsid w:val="008B1EB5"/>
    <w:rsid w:val="008B2A09"/>
    <w:rsid w:val="008B3A1D"/>
    <w:rsid w:val="008B3F80"/>
    <w:rsid w:val="008B59D1"/>
    <w:rsid w:val="008B5E74"/>
    <w:rsid w:val="008B66BA"/>
    <w:rsid w:val="008B694B"/>
    <w:rsid w:val="008B7171"/>
    <w:rsid w:val="008B725C"/>
    <w:rsid w:val="008C09A7"/>
    <w:rsid w:val="008C0A98"/>
    <w:rsid w:val="008C1E74"/>
    <w:rsid w:val="008C222E"/>
    <w:rsid w:val="008C2288"/>
    <w:rsid w:val="008C2F1E"/>
    <w:rsid w:val="008C3CF7"/>
    <w:rsid w:val="008C4375"/>
    <w:rsid w:val="008C450A"/>
    <w:rsid w:val="008C4BAA"/>
    <w:rsid w:val="008C5684"/>
    <w:rsid w:val="008C58E7"/>
    <w:rsid w:val="008C5E19"/>
    <w:rsid w:val="008C62A6"/>
    <w:rsid w:val="008C65BA"/>
    <w:rsid w:val="008C6D85"/>
    <w:rsid w:val="008D0885"/>
    <w:rsid w:val="008D088E"/>
    <w:rsid w:val="008D095E"/>
    <w:rsid w:val="008D1684"/>
    <w:rsid w:val="008D1F01"/>
    <w:rsid w:val="008D29BE"/>
    <w:rsid w:val="008D372D"/>
    <w:rsid w:val="008D3EDC"/>
    <w:rsid w:val="008D51C1"/>
    <w:rsid w:val="008D565E"/>
    <w:rsid w:val="008D5B83"/>
    <w:rsid w:val="008D5D9D"/>
    <w:rsid w:val="008D67A6"/>
    <w:rsid w:val="008D6837"/>
    <w:rsid w:val="008D6838"/>
    <w:rsid w:val="008D74FE"/>
    <w:rsid w:val="008D780D"/>
    <w:rsid w:val="008D7EFA"/>
    <w:rsid w:val="008E1207"/>
    <w:rsid w:val="008E171A"/>
    <w:rsid w:val="008E18F3"/>
    <w:rsid w:val="008E2660"/>
    <w:rsid w:val="008E2F0E"/>
    <w:rsid w:val="008E31E5"/>
    <w:rsid w:val="008E32E2"/>
    <w:rsid w:val="008E3943"/>
    <w:rsid w:val="008E39BF"/>
    <w:rsid w:val="008E47FA"/>
    <w:rsid w:val="008E4B45"/>
    <w:rsid w:val="008E63E3"/>
    <w:rsid w:val="008E6E51"/>
    <w:rsid w:val="008F0665"/>
    <w:rsid w:val="008F187E"/>
    <w:rsid w:val="008F1F3B"/>
    <w:rsid w:val="008F2005"/>
    <w:rsid w:val="008F30E1"/>
    <w:rsid w:val="008F3391"/>
    <w:rsid w:val="008F33BB"/>
    <w:rsid w:val="008F4826"/>
    <w:rsid w:val="008F4A46"/>
    <w:rsid w:val="008F4B41"/>
    <w:rsid w:val="008F5479"/>
    <w:rsid w:val="008F7501"/>
    <w:rsid w:val="008F7681"/>
    <w:rsid w:val="008F7AA6"/>
    <w:rsid w:val="008F7B12"/>
    <w:rsid w:val="008F7EE5"/>
    <w:rsid w:val="008F7F1A"/>
    <w:rsid w:val="008F7F1C"/>
    <w:rsid w:val="00900B4B"/>
    <w:rsid w:val="00900B60"/>
    <w:rsid w:val="00900C6A"/>
    <w:rsid w:val="00900E6A"/>
    <w:rsid w:val="00901389"/>
    <w:rsid w:val="009014D8"/>
    <w:rsid w:val="009018BF"/>
    <w:rsid w:val="00901B04"/>
    <w:rsid w:val="009022AF"/>
    <w:rsid w:val="009024C8"/>
    <w:rsid w:val="00902AE1"/>
    <w:rsid w:val="00903597"/>
    <w:rsid w:val="00903715"/>
    <w:rsid w:val="00903B43"/>
    <w:rsid w:val="00903F17"/>
    <w:rsid w:val="0090490D"/>
    <w:rsid w:val="00904DBA"/>
    <w:rsid w:val="0090522A"/>
    <w:rsid w:val="00905406"/>
    <w:rsid w:val="00910510"/>
    <w:rsid w:val="00910FFD"/>
    <w:rsid w:val="009122C9"/>
    <w:rsid w:val="00912B8A"/>
    <w:rsid w:val="00913117"/>
    <w:rsid w:val="009138E3"/>
    <w:rsid w:val="009139B4"/>
    <w:rsid w:val="00914509"/>
    <w:rsid w:val="00914C65"/>
    <w:rsid w:val="00914E04"/>
    <w:rsid w:val="00914F10"/>
    <w:rsid w:val="00914F6A"/>
    <w:rsid w:val="0091540F"/>
    <w:rsid w:val="00915842"/>
    <w:rsid w:val="009162FC"/>
    <w:rsid w:val="00916488"/>
    <w:rsid w:val="00916A6D"/>
    <w:rsid w:val="00916C66"/>
    <w:rsid w:val="00917D57"/>
    <w:rsid w:val="00920ABA"/>
    <w:rsid w:val="00920B78"/>
    <w:rsid w:val="00920B80"/>
    <w:rsid w:val="00922318"/>
    <w:rsid w:val="0092286A"/>
    <w:rsid w:val="00922DBF"/>
    <w:rsid w:val="009230DA"/>
    <w:rsid w:val="009232B3"/>
    <w:rsid w:val="0092355E"/>
    <w:rsid w:val="00924321"/>
    <w:rsid w:val="009247F9"/>
    <w:rsid w:val="00925223"/>
    <w:rsid w:val="00926F29"/>
    <w:rsid w:val="009271EF"/>
    <w:rsid w:val="00927F42"/>
    <w:rsid w:val="0093118F"/>
    <w:rsid w:val="009319E9"/>
    <w:rsid w:val="0093239C"/>
    <w:rsid w:val="00932B5A"/>
    <w:rsid w:val="00933DBD"/>
    <w:rsid w:val="00933E3F"/>
    <w:rsid w:val="00934404"/>
    <w:rsid w:val="009349C3"/>
    <w:rsid w:val="00934C04"/>
    <w:rsid w:val="00934F4E"/>
    <w:rsid w:val="00935188"/>
    <w:rsid w:val="009361A1"/>
    <w:rsid w:val="009363CE"/>
    <w:rsid w:val="009364B0"/>
    <w:rsid w:val="009367F7"/>
    <w:rsid w:val="0093689F"/>
    <w:rsid w:val="00936F84"/>
    <w:rsid w:val="009375F8"/>
    <w:rsid w:val="0093792F"/>
    <w:rsid w:val="00937B3C"/>
    <w:rsid w:val="00937D15"/>
    <w:rsid w:val="00940113"/>
    <w:rsid w:val="009408A6"/>
    <w:rsid w:val="00941826"/>
    <w:rsid w:val="00941BED"/>
    <w:rsid w:val="00942DCB"/>
    <w:rsid w:val="00943865"/>
    <w:rsid w:val="00945681"/>
    <w:rsid w:val="009457D1"/>
    <w:rsid w:val="009458F2"/>
    <w:rsid w:val="00945A80"/>
    <w:rsid w:val="00945CCA"/>
    <w:rsid w:val="0094700C"/>
    <w:rsid w:val="009475FD"/>
    <w:rsid w:val="00947704"/>
    <w:rsid w:val="009479CE"/>
    <w:rsid w:val="00947DAF"/>
    <w:rsid w:val="0095041F"/>
    <w:rsid w:val="00950BBA"/>
    <w:rsid w:val="00950C2C"/>
    <w:rsid w:val="00951C86"/>
    <w:rsid w:val="00951E26"/>
    <w:rsid w:val="009521E6"/>
    <w:rsid w:val="00952FD2"/>
    <w:rsid w:val="009537FA"/>
    <w:rsid w:val="00954E6B"/>
    <w:rsid w:val="0095554C"/>
    <w:rsid w:val="009555F2"/>
    <w:rsid w:val="00955D38"/>
    <w:rsid w:val="009562A2"/>
    <w:rsid w:val="009563C0"/>
    <w:rsid w:val="00956783"/>
    <w:rsid w:val="0095693E"/>
    <w:rsid w:val="0095723B"/>
    <w:rsid w:val="009578D6"/>
    <w:rsid w:val="00960274"/>
    <w:rsid w:val="00961037"/>
    <w:rsid w:val="009612E5"/>
    <w:rsid w:val="009617FF"/>
    <w:rsid w:val="00961B59"/>
    <w:rsid w:val="00962473"/>
    <w:rsid w:val="00962A12"/>
    <w:rsid w:val="00963B60"/>
    <w:rsid w:val="00963C1C"/>
    <w:rsid w:val="00963FAA"/>
    <w:rsid w:val="00965EAC"/>
    <w:rsid w:val="0097103E"/>
    <w:rsid w:val="00971134"/>
    <w:rsid w:val="0097340D"/>
    <w:rsid w:val="00973978"/>
    <w:rsid w:val="00973A1A"/>
    <w:rsid w:val="00973D67"/>
    <w:rsid w:val="00974605"/>
    <w:rsid w:val="009748C7"/>
    <w:rsid w:val="009749D9"/>
    <w:rsid w:val="00974B97"/>
    <w:rsid w:val="0097504F"/>
    <w:rsid w:val="0097664A"/>
    <w:rsid w:val="00976F4B"/>
    <w:rsid w:val="009773C7"/>
    <w:rsid w:val="009775B0"/>
    <w:rsid w:val="00977A92"/>
    <w:rsid w:val="00977C27"/>
    <w:rsid w:val="00977E66"/>
    <w:rsid w:val="00980A1B"/>
    <w:rsid w:val="00981350"/>
    <w:rsid w:val="009825EB"/>
    <w:rsid w:val="00983F4B"/>
    <w:rsid w:val="009840FB"/>
    <w:rsid w:val="009842C1"/>
    <w:rsid w:val="00985307"/>
    <w:rsid w:val="009854CC"/>
    <w:rsid w:val="009868C0"/>
    <w:rsid w:val="00987A58"/>
    <w:rsid w:val="00990839"/>
    <w:rsid w:val="00990A8F"/>
    <w:rsid w:val="00990BBD"/>
    <w:rsid w:val="00990CBF"/>
    <w:rsid w:val="00990E37"/>
    <w:rsid w:val="00990F9E"/>
    <w:rsid w:val="00991A04"/>
    <w:rsid w:val="00991FDE"/>
    <w:rsid w:val="009925CA"/>
    <w:rsid w:val="009926D4"/>
    <w:rsid w:val="009931FD"/>
    <w:rsid w:val="00993B50"/>
    <w:rsid w:val="00993F8D"/>
    <w:rsid w:val="0099400F"/>
    <w:rsid w:val="009943AD"/>
    <w:rsid w:val="00995DB8"/>
    <w:rsid w:val="00997019"/>
    <w:rsid w:val="00997793"/>
    <w:rsid w:val="00997E22"/>
    <w:rsid w:val="009A0628"/>
    <w:rsid w:val="009A0B4C"/>
    <w:rsid w:val="009A0E83"/>
    <w:rsid w:val="009A1260"/>
    <w:rsid w:val="009A39AA"/>
    <w:rsid w:val="009A3A16"/>
    <w:rsid w:val="009A3E6B"/>
    <w:rsid w:val="009A4B1D"/>
    <w:rsid w:val="009A4C90"/>
    <w:rsid w:val="009A5080"/>
    <w:rsid w:val="009A517C"/>
    <w:rsid w:val="009A779E"/>
    <w:rsid w:val="009A7E99"/>
    <w:rsid w:val="009A7F16"/>
    <w:rsid w:val="009B030C"/>
    <w:rsid w:val="009B0546"/>
    <w:rsid w:val="009B0B42"/>
    <w:rsid w:val="009B0C8A"/>
    <w:rsid w:val="009B1EA0"/>
    <w:rsid w:val="009B3277"/>
    <w:rsid w:val="009B35E4"/>
    <w:rsid w:val="009B387D"/>
    <w:rsid w:val="009B587A"/>
    <w:rsid w:val="009B5D62"/>
    <w:rsid w:val="009B611B"/>
    <w:rsid w:val="009C0100"/>
    <w:rsid w:val="009C05BA"/>
    <w:rsid w:val="009C0936"/>
    <w:rsid w:val="009C19A0"/>
    <w:rsid w:val="009C1E87"/>
    <w:rsid w:val="009C2DD8"/>
    <w:rsid w:val="009C3CBB"/>
    <w:rsid w:val="009C48F5"/>
    <w:rsid w:val="009C5737"/>
    <w:rsid w:val="009C6559"/>
    <w:rsid w:val="009C65E6"/>
    <w:rsid w:val="009C6719"/>
    <w:rsid w:val="009D0878"/>
    <w:rsid w:val="009D0FD3"/>
    <w:rsid w:val="009D1C60"/>
    <w:rsid w:val="009D1D49"/>
    <w:rsid w:val="009D2451"/>
    <w:rsid w:val="009D36BF"/>
    <w:rsid w:val="009D3D99"/>
    <w:rsid w:val="009D437C"/>
    <w:rsid w:val="009D4438"/>
    <w:rsid w:val="009D51C6"/>
    <w:rsid w:val="009D5EA9"/>
    <w:rsid w:val="009D7EA6"/>
    <w:rsid w:val="009E03A9"/>
    <w:rsid w:val="009E03E0"/>
    <w:rsid w:val="009E0BCF"/>
    <w:rsid w:val="009E18CD"/>
    <w:rsid w:val="009E1E9D"/>
    <w:rsid w:val="009E2270"/>
    <w:rsid w:val="009E22CC"/>
    <w:rsid w:val="009E22CF"/>
    <w:rsid w:val="009E22E7"/>
    <w:rsid w:val="009E2A8D"/>
    <w:rsid w:val="009E32C4"/>
    <w:rsid w:val="009E4FB4"/>
    <w:rsid w:val="009E5036"/>
    <w:rsid w:val="009E5113"/>
    <w:rsid w:val="009E5DCC"/>
    <w:rsid w:val="009E6198"/>
    <w:rsid w:val="009E6958"/>
    <w:rsid w:val="009E7436"/>
    <w:rsid w:val="009E7A8C"/>
    <w:rsid w:val="009E7CDC"/>
    <w:rsid w:val="009F0253"/>
    <w:rsid w:val="009F06DB"/>
    <w:rsid w:val="009F1630"/>
    <w:rsid w:val="009F164C"/>
    <w:rsid w:val="009F1B37"/>
    <w:rsid w:val="009F22DF"/>
    <w:rsid w:val="009F251D"/>
    <w:rsid w:val="009F3CF6"/>
    <w:rsid w:val="009F41D4"/>
    <w:rsid w:val="009F501C"/>
    <w:rsid w:val="009F58D7"/>
    <w:rsid w:val="009F5EB3"/>
    <w:rsid w:val="009F6182"/>
    <w:rsid w:val="009F632B"/>
    <w:rsid w:val="009F635A"/>
    <w:rsid w:val="009F6660"/>
    <w:rsid w:val="009F6989"/>
    <w:rsid w:val="009F72FB"/>
    <w:rsid w:val="009F730E"/>
    <w:rsid w:val="009F7944"/>
    <w:rsid w:val="009F7B2E"/>
    <w:rsid w:val="00A007FB"/>
    <w:rsid w:val="00A00A2C"/>
    <w:rsid w:val="00A016F8"/>
    <w:rsid w:val="00A01AE3"/>
    <w:rsid w:val="00A020ED"/>
    <w:rsid w:val="00A034E1"/>
    <w:rsid w:val="00A036B5"/>
    <w:rsid w:val="00A03A07"/>
    <w:rsid w:val="00A03CEA"/>
    <w:rsid w:val="00A03D5D"/>
    <w:rsid w:val="00A04134"/>
    <w:rsid w:val="00A041CD"/>
    <w:rsid w:val="00A051CF"/>
    <w:rsid w:val="00A05B30"/>
    <w:rsid w:val="00A05FAD"/>
    <w:rsid w:val="00A0607B"/>
    <w:rsid w:val="00A06E14"/>
    <w:rsid w:val="00A1037F"/>
    <w:rsid w:val="00A10696"/>
    <w:rsid w:val="00A110A6"/>
    <w:rsid w:val="00A11650"/>
    <w:rsid w:val="00A1238F"/>
    <w:rsid w:val="00A13168"/>
    <w:rsid w:val="00A13D10"/>
    <w:rsid w:val="00A1492C"/>
    <w:rsid w:val="00A1492F"/>
    <w:rsid w:val="00A14DB4"/>
    <w:rsid w:val="00A15C5D"/>
    <w:rsid w:val="00A160D8"/>
    <w:rsid w:val="00A16537"/>
    <w:rsid w:val="00A1695B"/>
    <w:rsid w:val="00A16F48"/>
    <w:rsid w:val="00A16F61"/>
    <w:rsid w:val="00A17ABD"/>
    <w:rsid w:val="00A17D5E"/>
    <w:rsid w:val="00A20421"/>
    <w:rsid w:val="00A2062B"/>
    <w:rsid w:val="00A2381B"/>
    <w:rsid w:val="00A23A32"/>
    <w:rsid w:val="00A24720"/>
    <w:rsid w:val="00A24785"/>
    <w:rsid w:val="00A24BC3"/>
    <w:rsid w:val="00A2514C"/>
    <w:rsid w:val="00A251A2"/>
    <w:rsid w:val="00A25C4F"/>
    <w:rsid w:val="00A25CB5"/>
    <w:rsid w:val="00A26605"/>
    <w:rsid w:val="00A2697A"/>
    <w:rsid w:val="00A26E58"/>
    <w:rsid w:val="00A27091"/>
    <w:rsid w:val="00A27A47"/>
    <w:rsid w:val="00A31014"/>
    <w:rsid w:val="00A3126C"/>
    <w:rsid w:val="00A3155F"/>
    <w:rsid w:val="00A320C7"/>
    <w:rsid w:val="00A3281D"/>
    <w:rsid w:val="00A32D67"/>
    <w:rsid w:val="00A33233"/>
    <w:rsid w:val="00A333C1"/>
    <w:rsid w:val="00A33457"/>
    <w:rsid w:val="00A339DD"/>
    <w:rsid w:val="00A33CF3"/>
    <w:rsid w:val="00A34D35"/>
    <w:rsid w:val="00A350C1"/>
    <w:rsid w:val="00A359A8"/>
    <w:rsid w:val="00A35E67"/>
    <w:rsid w:val="00A36A15"/>
    <w:rsid w:val="00A36D4F"/>
    <w:rsid w:val="00A37A52"/>
    <w:rsid w:val="00A37C61"/>
    <w:rsid w:val="00A40033"/>
    <w:rsid w:val="00A403E4"/>
    <w:rsid w:val="00A40D42"/>
    <w:rsid w:val="00A40DA1"/>
    <w:rsid w:val="00A411FE"/>
    <w:rsid w:val="00A41451"/>
    <w:rsid w:val="00A4231A"/>
    <w:rsid w:val="00A4261B"/>
    <w:rsid w:val="00A42CA2"/>
    <w:rsid w:val="00A42F6E"/>
    <w:rsid w:val="00A43E21"/>
    <w:rsid w:val="00A43EE2"/>
    <w:rsid w:val="00A4470D"/>
    <w:rsid w:val="00A44904"/>
    <w:rsid w:val="00A44A49"/>
    <w:rsid w:val="00A455CE"/>
    <w:rsid w:val="00A45BA3"/>
    <w:rsid w:val="00A474CF"/>
    <w:rsid w:val="00A477FA"/>
    <w:rsid w:val="00A47B3E"/>
    <w:rsid w:val="00A50133"/>
    <w:rsid w:val="00A502B1"/>
    <w:rsid w:val="00A50D38"/>
    <w:rsid w:val="00A51091"/>
    <w:rsid w:val="00A51114"/>
    <w:rsid w:val="00A513BC"/>
    <w:rsid w:val="00A51AC5"/>
    <w:rsid w:val="00A51C73"/>
    <w:rsid w:val="00A54460"/>
    <w:rsid w:val="00A54BA6"/>
    <w:rsid w:val="00A550A0"/>
    <w:rsid w:val="00A55405"/>
    <w:rsid w:val="00A55FA2"/>
    <w:rsid w:val="00A56581"/>
    <w:rsid w:val="00A56BDA"/>
    <w:rsid w:val="00A5720C"/>
    <w:rsid w:val="00A6122E"/>
    <w:rsid w:val="00A616FE"/>
    <w:rsid w:val="00A61F90"/>
    <w:rsid w:val="00A6229F"/>
    <w:rsid w:val="00A62752"/>
    <w:rsid w:val="00A62AB9"/>
    <w:rsid w:val="00A62B7D"/>
    <w:rsid w:val="00A636F7"/>
    <w:rsid w:val="00A637E0"/>
    <w:rsid w:val="00A6540C"/>
    <w:rsid w:val="00A657C7"/>
    <w:rsid w:val="00A666C6"/>
    <w:rsid w:val="00A6697D"/>
    <w:rsid w:val="00A66C3A"/>
    <w:rsid w:val="00A67874"/>
    <w:rsid w:val="00A70E35"/>
    <w:rsid w:val="00A72D1B"/>
    <w:rsid w:val="00A72EE4"/>
    <w:rsid w:val="00A73209"/>
    <w:rsid w:val="00A73711"/>
    <w:rsid w:val="00A73F9A"/>
    <w:rsid w:val="00A74B7F"/>
    <w:rsid w:val="00A74C37"/>
    <w:rsid w:val="00A74FB2"/>
    <w:rsid w:val="00A7568D"/>
    <w:rsid w:val="00A76221"/>
    <w:rsid w:val="00A767BE"/>
    <w:rsid w:val="00A76AB3"/>
    <w:rsid w:val="00A76DE0"/>
    <w:rsid w:val="00A77099"/>
    <w:rsid w:val="00A775A5"/>
    <w:rsid w:val="00A80869"/>
    <w:rsid w:val="00A80F73"/>
    <w:rsid w:val="00A8267D"/>
    <w:rsid w:val="00A82FE0"/>
    <w:rsid w:val="00A838B1"/>
    <w:rsid w:val="00A847D5"/>
    <w:rsid w:val="00A84923"/>
    <w:rsid w:val="00A84FC2"/>
    <w:rsid w:val="00A85F75"/>
    <w:rsid w:val="00A862D6"/>
    <w:rsid w:val="00A86C96"/>
    <w:rsid w:val="00A86CD5"/>
    <w:rsid w:val="00A86EC3"/>
    <w:rsid w:val="00A90363"/>
    <w:rsid w:val="00A910EE"/>
    <w:rsid w:val="00A91205"/>
    <w:rsid w:val="00A91662"/>
    <w:rsid w:val="00A91A67"/>
    <w:rsid w:val="00A925C2"/>
    <w:rsid w:val="00A92950"/>
    <w:rsid w:val="00A939E5"/>
    <w:rsid w:val="00A950CD"/>
    <w:rsid w:val="00A964B9"/>
    <w:rsid w:val="00A9656F"/>
    <w:rsid w:val="00A96B27"/>
    <w:rsid w:val="00A9766A"/>
    <w:rsid w:val="00A9768E"/>
    <w:rsid w:val="00A97F2D"/>
    <w:rsid w:val="00AA1645"/>
    <w:rsid w:val="00AA1E8D"/>
    <w:rsid w:val="00AA2051"/>
    <w:rsid w:val="00AA2976"/>
    <w:rsid w:val="00AA2A5B"/>
    <w:rsid w:val="00AA2AC4"/>
    <w:rsid w:val="00AA39A6"/>
    <w:rsid w:val="00AA4DE8"/>
    <w:rsid w:val="00AA4F89"/>
    <w:rsid w:val="00AA521B"/>
    <w:rsid w:val="00AA6219"/>
    <w:rsid w:val="00AA6227"/>
    <w:rsid w:val="00AA675A"/>
    <w:rsid w:val="00AA6AEB"/>
    <w:rsid w:val="00AA6BA1"/>
    <w:rsid w:val="00AA6FB2"/>
    <w:rsid w:val="00AA770F"/>
    <w:rsid w:val="00AA7784"/>
    <w:rsid w:val="00AB029E"/>
    <w:rsid w:val="00AB193D"/>
    <w:rsid w:val="00AB1DF6"/>
    <w:rsid w:val="00AB1ECD"/>
    <w:rsid w:val="00AB2798"/>
    <w:rsid w:val="00AB28A3"/>
    <w:rsid w:val="00AB2C97"/>
    <w:rsid w:val="00AB38E8"/>
    <w:rsid w:val="00AB3A80"/>
    <w:rsid w:val="00AB3A8B"/>
    <w:rsid w:val="00AB4567"/>
    <w:rsid w:val="00AB537E"/>
    <w:rsid w:val="00AB6155"/>
    <w:rsid w:val="00AB67CE"/>
    <w:rsid w:val="00AB6A02"/>
    <w:rsid w:val="00AC014F"/>
    <w:rsid w:val="00AC0549"/>
    <w:rsid w:val="00AC090A"/>
    <w:rsid w:val="00AC13ED"/>
    <w:rsid w:val="00AC1746"/>
    <w:rsid w:val="00AC2B4D"/>
    <w:rsid w:val="00AC4A23"/>
    <w:rsid w:val="00AC4E95"/>
    <w:rsid w:val="00AC5184"/>
    <w:rsid w:val="00AC5332"/>
    <w:rsid w:val="00AC56E1"/>
    <w:rsid w:val="00AC5A0F"/>
    <w:rsid w:val="00AC5B85"/>
    <w:rsid w:val="00AC6C9A"/>
    <w:rsid w:val="00AC6E9B"/>
    <w:rsid w:val="00AC7807"/>
    <w:rsid w:val="00AD1504"/>
    <w:rsid w:val="00AD1745"/>
    <w:rsid w:val="00AD1EE6"/>
    <w:rsid w:val="00AD2067"/>
    <w:rsid w:val="00AD2651"/>
    <w:rsid w:val="00AD283D"/>
    <w:rsid w:val="00AD2C24"/>
    <w:rsid w:val="00AD3943"/>
    <w:rsid w:val="00AD3A7D"/>
    <w:rsid w:val="00AD5595"/>
    <w:rsid w:val="00AD58F4"/>
    <w:rsid w:val="00AD5E7D"/>
    <w:rsid w:val="00AD6463"/>
    <w:rsid w:val="00AD6F3F"/>
    <w:rsid w:val="00AE0056"/>
    <w:rsid w:val="00AE16FC"/>
    <w:rsid w:val="00AE1B8D"/>
    <w:rsid w:val="00AE1E63"/>
    <w:rsid w:val="00AE262C"/>
    <w:rsid w:val="00AE2E17"/>
    <w:rsid w:val="00AE3D07"/>
    <w:rsid w:val="00AE4231"/>
    <w:rsid w:val="00AE4D19"/>
    <w:rsid w:val="00AE4E6F"/>
    <w:rsid w:val="00AE6FA8"/>
    <w:rsid w:val="00AE7516"/>
    <w:rsid w:val="00AE75EB"/>
    <w:rsid w:val="00AF00AB"/>
    <w:rsid w:val="00AF10CB"/>
    <w:rsid w:val="00AF1742"/>
    <w:rsid w:val="00AF1962"/>
    <w:rsid w:val="00AF2D92"/>
    <w:rsid w:val="00AF382F"/>
    <w:rsid w:val="00AF47D6"/>
    <w:rsid w:val="00AF497D"/>
    <w:rsid w:val="00AF4EC8"/>
    <w:rsid w:val="00AF607A"/>
    <w:rsid w:val="00AF6104"/>
    <w:rsid w:val="00AF63EE"/>
    <w:rsid w:val="00AF6F9D"/>
    <w:rsid w:val="00AF7124"/>
    <w:rsid w:val="00B00DCE"/>
    <w:rsid w:val="00B0181E"/>
    <w:rsid w:val="00B030A2"/>
    <w:rsid w:val="00B03D72"/>
    <w:rsid w:val="00B0428D"/>
    <w:rsid w:val="00B04D44"/>
    <w:rsid w:val="00B0658C"/>
    <w:rsid w:val="00B068BF"/>
    <w:rsid w:val="00B07242"/>
    <w:rsid w:val="00B072EC"/>
    <w:rsid w:val="00B0768E"/>
    <w:rsid w:val="00B1211A"/>
    <w:rsid w:val="00B128B2"/>
    <w:rsid w:val="00B129EE"/>
    <w:rsid w:val="00B12CA8"/>
    <w:rsid w:val="00B12DB8"/>
    <w:rsid w:val="00B13059"/>
    <w:rsid w:val="00B13DD3"/>
    <w:rsid w:val="00B142E6"/>
    <w:rsid w:val="00B148A3"/>
    <w:rsid w:val="00B14AA9"/>
    <w:rsid w:val="00B15528"/>
    <w:rsid w:val="00B15722"/>
    <w:rsid w:val="00B15F97"/>
    <w:rsid w:val="00B16369"/>
    <w:rsid w:val="00B17E1E"/>
    <w:rsid w:val="00B20F01"/>
    <w:rsid w:val="00B21277"/>
    <w:rsid w:val="00B2138E"/>
    <w:rsid w:val="00B2140B"/>
    <w:rsid w:val="00B21808"/>
    <w:rsid w:val="00B2260B"/>
    <w:rsid w:val="00B22C24"/>
    <w:rsid w:val="00B22E4F"/>
    <w:rsid w:val="00B231D1"/>
    <w:rsid w:val="00B23C42"/>
    <w:rsid w:val="00B23C61"/>
    <w:rsid w:val="00B23E00"/>
    <w:rsid w:val="00B23EB6"/>
    <w:rsid w:val="00B241CC"/>
    <w:rsid w:val="00B2483B"/>
    <w:rsid w:val="00B24CA4"/>
    <w:rsid w:val="00B24DC9"/>
    <w:rsid w:val="00B2532B"/>
    <w:rsid w:val="00B25625"/>
    <w:rsid w:val="00B260D9"/>
    <w:rsid w:val="00B2679C"/>
    <w:rsid w:val="00B26C39"/>
    <w:rsid w:val="00B27982"/>
    <w:rsid w:val="00B30292"/>
    <w:rsid w:val="00B307BB"/>
    <w:rsid w:val="00B30C01"/>
    <w:rsid w:val="00B30CE0"/>
    <w:rsid w:val="00B311FC"/>
    <w:rsid w:val="00B32E80"/>
    <w:rsid w:val="00B3329F"/>
    <w:rsid w:val="00B33381"/>
    <w:rsid w:val="00B33E14"/>
    <w:rsid w:val="00B352D3"/>
    <w:rsid w:val="00B35374"/>
    <w:rsid w:val="00B35EAA"/>
    <w:rsid w:val="00B3641B"/>
    <w:rsid w:val="00B36E82"/>
    <w:rsid w:val="00B37606"/>
    <w:rsid w:val="00B37793"/>
    <w:rsid w:val="00B37CE9"/>
    <w:rsid w:val="00B4023D"/>
    <w:rsid w:val="00B403D1"/>
    <w:rsid w:val="00B404E9"/>
    <w:rsid w:val="00B4071B"/>
    <w:rsid w:val="00B40F81"/>
    <w:rsid w:val="00B40FC7"/>
    <w:rsid w:val="00B41AD7"/>
    <w:rsid w:val="00B41C7F"/>
    <w:rsid w:val="00B435B0"/>
    <w:rsid w:val="00B437EB"/>
    <w:rsid w:val="00B45601"/>
    <w:rsid w:val="00B45C58"/>
    <w:rsid w:val="00B4669F"/>
    <w:rsid w:val="00B46B83"/>
    <w:rsid w:val="00B46DF4"/>
    <w:rsid w:val="00B47BE5"/>
    <w:rsid w:val="00B502D6"/>
    <w:rsid w:val="00B506DB"/>
    <w:rsid w:val="00B515DD"/>
    <w:rsid w:val="00B5181F"/>
    <w:rsid w:val="00B51B07"/>
    <w:rsid w:val="00B5216A"/>
    <w:rsid w:val="00B52817"/>
    <w:rsid w:val="00B53CE9"/>
    <w:rsid w:val="00B543EA"/>
    <w:rsid w:val="00B548CC"/>
    <w:rsid w:val="00B54A2B"/>
    <w:rsid w:val="00B54BC4"/>
    <w:rsid w:val="00B54CF7"/>
    <w:rsid w:val="00B5538A"/>
    <w:rsid w:val="00B5546B"/>
    <w:rsid w:val="00B5575F"/>
    <w:rsid w:val="00B5605A"/>
    <w:rsid w:val="00B565CF"/>
    <w:rsid w:val="00B568B1"/>
    <w:rsid w:val="00B57024"/>
    <w:rsid w:val="00B57AA7"/>
    <w:rsid w:val="00B57B4D"/>
    <w:rsid w:val="00B615F6"/>
    <w:rsid w:val="00B6172D"/>
    <w:rsid w:val="00B62AB3"/>
    <w:rsid w:val="00B632C1"/>
    <w:rsid w:val="00B6480C"/>
    <w:rsid w:val="00B64949"/>
    <w:rsid w:val="00B6556E"/>
    <w:rsid w:val="00B6649A"/>
    <w:rsid w:val="00B66A9C"/>
    <w:rsid w:val="00B66C51"/>
    <w:rsid w:val="00B66FA9"/>
    <w:rsid w:val="00B674D1"/>
    <w:rsid w:val="00B675B2"/>
    <w:rsid w:val="00B67AFC"/>
    <w:rsid w:val="00B67D08"/>
    <w:rsid w:val="00B67D9A"/>
    <w:rsid w:val="00B67E5E"/>
    <w:rsid w:val="00B7027C"/>
    <w:rsid w:val="00B70684"/>
    <w:rsid w:val="00B70A38"/>
    <w:rsid w:val="00B70F95"/>
    <w:rsid w:val="00B71272"/>
    <w:rsid w:val="00B71581"/>
    <w:rsid w:val="00B7188D"/>
    <w:rsid w:val="00B71E6E"/>
    <w:rsid w:val="00B7214E"/>
    <w:rsid w:val="00B727B0"/>
    <w:rsid w:val="00B72C12"/>
    <w:rsid w:val="00B72C15"/>
    <w:rsid w:val="00B72C75"/>
    <w:rsid w:val="00B7364C"/>
    <w:rsid w:val="00B74173"/>
    <w:rsid w:val="00B7599F"/>
    <w:rsid w:val="00B766EB"/>
    <w:rsid w:val="00B77220"/>
    <w:rsid w:val="00B779E2"/>
    <w:rsid w:val="00B80484"/>
    <w:rsid w:val="00B80ED7"/>
    <w:rsid w:val="00B811AB"/>
    <w:rsid w:val="00B811DC"/>
    <w:rsid w:val="00B818C7"/>
    <w:rsid w:val="00B81D4E"/>
    <w:rsid w:val="00B82457"/>
    <w:rsid w:val="00B82645"/>
    <w:rsid w:val="00B830D7"/>
    <w:rsid w:val="00B832B7"/>
    <w:rsid w:val="00B83570"/>
    <w:rsid w:val="00B8382B"/>
    <w:rsid w:val="00B83B10"/>
    <w:rsid w:val="00B853F2"/>
    <w:rsid w:val="00B855FE"/>
    <w:rsid w:val="00B85B62"/>
    <w:rsid w:val="00B85EA6"/>
    <w:rsid w:val="00B86B75"/>
    <w:rsid w:val="00B8704F"/>
    <w:rsid w:val="00B8707E"/>
    <w:rsid w:val="00B87293"/>
    <w:rsid w:val="00B87744"/>
    <w:rsid w:val="00B87BDA"/>
    <w:rsid w:val="00B87C4C"/>
    <w:rsid w:val="00B9011A"/>
    <w:rsid w:val="00B90F54"/>
    <w:rsid w:val="00B913D3"/>
    <w:rsid w:val="00B91405"/>
    <w:rsid w:val="00B91A18"/>
    <w:rsid w:val="00B926AE"/>
    <w:rsid w:val="00B92E2A"/>
    <w:rsid w:val="00B92F5F"/>
    <w:rsid w:val="00B93226"/>
    <w:rsid w:val="00B938B9"/>
    <w:rsid w:val="00B93A84"/>
    <w:rsid w:val="00B93D3E"/>
    <w:rsid w:val="00B942E0"/>
    <w:rsid w:val="00B9467C"/>
    <w:rsid w:val="00B950CC"/>
    <w:rsid w:val="00B954A7"/>
    <w:rsid w:val="00B9594B"/>
    <w:rsid w:val="00B96AC5"/>
    <w:rsid w:val="00B9706F"/>
    <w:rsid w:val="00B97E17"/>
    <w:rsid w:val="00BA02C4"/>
    <w:rsid w:val="00BA0829"/>
    <w:rsid w:val="00BA091E"/>
    <w:rsid w:val="00BA0DB2"/>
    <w:rsid w:val="00BA2C21"/>
    <w:rsid w:val="00BA3756"/>
    <w:rsid w:val="00BA47DE"/>
    <w:rsid w:val="00BA4BB0"/>
    <w:rsid w:val="00BA59FB"/>
    <w:rsid w:val="00BA5A18"/>
    <w:rsid w:val="00BA5AE1"/>
    <w:rsid w:val="00BA5AFB"/>
    <w:rsid w:val="00BA623F"/>
    <w:rsid w:val="00BA70FE"/>
    <w:rsid w:val="00BA71A0"/>
    <w:rsid w:val="00BA776C"/>
    <w:rsid w:val="00BB09D2"/>
    <w:rsid w:val="00BB1581"/>
    <w:rsid w:val="00BB1960"/>
    <w:rsid w:val="00BB1EE9"/>
    <w:rsid w:val="00BB22FA"/>
    <w:rsid w:val="00BB27FA"/>
    <w:rsid w:val="00BB2B42"/>
    <w:rsid w:val="00BB30DF"/>
    <w:rsid w:val="00BB322A"/>
    <w:rsid w:val="00BB352B"/>
    <w:rsid w:val="00BB37A8"/>
    <w:rsid w:val="00BB41F1"/>
    <w:rsid w:val="00BB430B"/>
    <w:rsid w:val="00BB4482"/>
    <w:rsid w:val="00BB4722"/>
    <w:rsid w:val="00BB4CA6"/>
    <w:rsid w:val="00BB572E"/>
    <w:rsid w:val="00BB598C"/>
    <w:rsid w:val="00BB60D4"/>
    <w:rsid w:val="00BB60DC"/>
    <w:rsid w:val="00BB6725"/>
    <w:rsid w:val="00BB7619"/>
    <w:rsid w:val="00BC0A57"/>
    <w:rsid w:val="00BC1CBC"/>
    <w:rsid w:val="00BC2956"/>
    <w:rsid w:val="00BC3865"/>
    <w:rsid w:val="00BC3A01"/>
    <w:rsid w:val="00BC41F2"/>
    <w:rsid w:val="00BC4DAE"/>
    <w:rsid w:val="00BC643F"/>
    <w:rsid w:val="00BD003C"/>
    <w:rsid w:val="00BD02F1"/>
    <w:rsid w:val="00BD0F01"/>
    <w:rsid w:val="00BD195C"/>
    <w:rsid w:val="00BD1B90"/>
    <w:rsid w:val="00BD1E36"/>
    <w:rsid w:val="00BD28FA"/>
    <w:rsid w:val="00BD2DA7"/>
    <w:rsid w:val="00BD5454"/>
    <w:rsid w:val="00BD5B30"/>
    <w:rsid w:val="00BD6609"/>
    <w:rsid w:val="00BD6AD9"/>
    <w:rsid w:val="00BD7E82"/>
    <w:rsid w:val="00BE0407"/>
    <w:rsid w:val="00BE0507"/>
    <w:rsid w:val="00BE0839"/>
    <w:rsid w:val="00BE113B"/>
    <w:rsid w:val="00BE17FA"/>
    <w:rsid w:val="00BE1B27"/>
    <w:rsid w:val="00BE2D3C"/>
    <w:rsid w:val="00BE4742"/>
    <w:rsid w:val="00BE4A19"/>
    <w:rsid w:val="00BE7537"/>
    <w:rsid w:val="00BE7A69"/>
    <w:rsid w:val="00BF0D57"/>
    <w:rsid w:val="00BF18B5"/>
    <w:rsid w:val="00BF1C32"/>
    <w:rsid w:val="00BF20D5"/>
    <w:rsid w:val="00BF3097"/>
    <w:rsid w:val="00BF3315"/>
    <w:rsid w:val="00BF3701"/>
    <w:rsid w:val="00BF3777"/>
    <w:rsid w:val="00BF3A82"/>
    <w:rsid w:val="00BF453A"/>
    <w:rsid w:val="00BF4930"/>
    <w:rsid w:val="00BF602A"/>
    <w:rsid w:val="00BF6273"/>
    <w:rsid w:val="00BF67A5"/>
    <w:rsid w:val="00BF6A66"/>
    <w:rsid w:val="00BF6F82"/>
    <w:rsid w:val="00BF7474"/>
    <w:rsid w:val="00C00434"/>
    <w:rsid w:val="00C00481"/>
    <w:rsid w:val="00C0272A"/>
    <w:rsid w:val="00C0279F"/>
    <w:rsid w:val="00C02E64"/>
    <w:rsid w:val="00C036DF"/>
    <w:rsid w:val="00C04544"/>
    <w:rsid w:val="00C05A88"/>
    <w:rsid w:val="00C05D23"/>
    <w:rsid w:val="00C060BE"/>
    <w:rsid w:val="00C062E8"/>
    <w:rsid w:val="00C07CDE"/>
    <w:rsid w:val="00C102CB"/>
    <w:rsid w:val="00C104C1"/>
    <w:rsid w:val="00C1058A"/>
    <w:rsid w:val="00C105E3"/>
    <w:rsid w:val="00C10A62"/>
    <w:rsid w:val="00C11A1E"/>
    <w:rsid w:val="00C1238B"/>
    <w:rsid w:val="00C123D6"/>
    <w:rsid w:val="00C12B30"/>
    <w:rsid w:val="00C14289"/>
    <w:rsid w:val="00C1429D"/>
    <w:rsid w:val="00C1455F"/>
    <w:rsid w:val="00C14CEA"/>
    <w:rsid w:val="00C15B96"/>
    <w:rsid w:val="00C16055"/>
    <w:rsid w:val="00C16A9A"/>
    <w:rsid w:val="00C17742"/>
    <w:rsid w:val="00C17CB4"/>
    <w:rsid w:val="00C20359"/>
    <w:rsid w:val="00C205AE"/>
    <w:rsid w:val="00C2092E"/>
    <w:rsid w:val="00C20C00"/>
    <w:rsid w:val="00C211E9"/>
    <w:rsid w:val="00C21A87"/>
    <w:rsid w:val="00C21EF6"/>
    <w:rsid w:val="00C22E8C"/>
    <w:rsid w:val="00C23B23"/>
    <w:rsid w:val="00C25362"/>
    <w:rsid w:val="00C25BC7"/>
    <w:rsid w:val="00C25E9B"/>
    <w:rsid w:val="00C2647A"/>
    <w:rsid w:val="00C2663E"/>
    <w:rsid w:val="00C26816"/>
    <w:rsid w:val="00C27869"/>
    <w:rsid w:val="00C27C0F"/>
    <w:rsid w:val="00C27EF1"/>
    <w:rsid w:val="00C30096"/>
    <w:rsid w:val="00C314D6"/>
    <w:rsid w:val="00C31609"/>
    <w:rsid w:val="00C31778"/>
    <w:rsid w:val="00C3229F"/>
    <w:rsid w:val="00C3236B"/>
    <w:rsid w:val="00C32DA5"/>
    <w:rsid w:val="00C34037"/>
    <w:rsid w:val="00C342C6"/>
    <w:rsid w:val="00C34481"/>
    <w:rsid w:val="00C34529"/>
    <w:rsid w:val="00C3494F"/>
    <w:rsid w:val="00C34B7C"/>
    <w:rsid w:val="00C35274"/>
    <w:rsid w:val="00C358F2"/>
    <w:rsid w:val="00C36284"/>
    <w:rsid w:val="00C3633B"/>
    <w:rsid w:val="00C36CE7"/>
    <w:rsid w:val="00C3720D"/>
    <w:rsid w:val="00C419FE"/>
    <w:rsid w:val="00C42F29"/>
    <w:rsid w:val="00C437A2"/>
    <w:rsid w:val="00C4387A"/>
    <w:rsid w:val="00C43E49"/>
    <w:rsid w:val="00C4541B"/>
    <w:rsid w:val="00C46036"/>
    <w:rsid w:val="00C4640C"/>
    <w:rsid w:val="00C466B2"/>
    <w:rsid w:val="00C470AA"/>
    <w:rsid w:val="00C50C1F"/>
    <w:rsid w:val="00C510C4"/>
    <w:rsid w:val="00C5186C"/>
    <w:rsid w:val="00C52A7E"/>
    <w:rsid w:val="00C52BC6"/>
    <w:rsid w:val="00C5399E"/>
    <w:rsid w:val="00C55FCC"/>
    <w:rsid w:val="00C56587"/>
    <w:rsid w:val="00C5672C"/>
    <w:rsid w:val="00C567DB"/>
    <w:rsid w:val="00C569FB"/>
    <w:rsid w:val="00C56E47"/>
    <w:rsid w:val="00C57373"/>
    <w:rsid w:val="00C57D23"/>
    <w:rsid w:val="00C57F73"/>
    <w:rsid w:val="00C60C62"/>
    <w:rsid w:val="00C60CF0"/>
    <w:rsid w:val="00C61951"/>
    <w:rsid w:val="00C6272E"/>
    <w:rsid w:val="00C62EFF"/>
    <w:rsid w:val="00C6395D"/>
    <w:rsid w:val="00C6407E"/>
    <w:rsid w:val="00C64357"/>
    <w:rsid w:val="00C649D7"/>
    <w:rsid w:val="00C656ED"/>
    <w:rsid w:val="00C65CF1"/>
    <w:rsid w:val="00C66106"/>
    <w:rsid w:val="00C666D9"/>
    <w:rsid w:val="00C6696B"/>
    <w:rsid w:val="00C676E8"/>
    <w:rsid w:val="00C678AE"/>
    <w:rsid w:val="00C6794E"/>
    <w:rsid w:val="00C701AD"/>
    <w:rsid w:val="00C710BD"/>
    <w:rsid w:val="00C723A1"/>
    <w:rsid w:val="00C72BC5"/>
    <w:rsid w:val="00C72CC9"/>
    <w:rsid w:val="00C73963"/>
    <w:rsid w:val="00C74154"/>
    <w:rsid w:val="00C7476C"/>
    <w:rsid w:val="00C75213"/>
    <w:rsid w:val="00C756CE"/>
    <w:rsid w:val="00C759FE"/>
    <w:rsid w:val="00C75DC8"/>
    <w:rsid w:val="00C76797"/>
    <w:rsid w:val="00C76BEE"/>
    <w:rsid w:val="00C779F4"/>
    <w:rsid w:val="00C77C76"/>
    <w:rsid w:val="00C80121"/>
    <w:rsid w:val="00C80E0D"/>
    <w:rsid w:val="00C819A9"/>
    <w:rsid w:val="00C81E46"/>
    <w:rsid w:val="00C81EEF"/>
    <w:rsid w:val="00C84F60"/>
    <w:rsid w:val="00C86095"/>
    <w:rsid w:val="00C86FD6"/>
    <w:rsid w:val="00C872A3"/>
    <w:rsid w:val="00C877F2"/>
    <w:rsid w:val="00C87CAC"/>
    <w:rsid w:val="00C87D12"/>
    <w:rsid w:val="00C87DBB"/>
    <w:rsid w:val="00C90219"/>
    <w:rsid w:val="00C904D7"/>
    <w:rsid w:val="00C90989"/>
    <w:rsid w:val="00C91BE1"/>
    <w:rsid w:val="00C92AB3"/>
    <w:rsid w:val="00C9358B"/>
    <w:rsid w:val="00C94699"/>
    <w:rsid w:val="00C94D65"/>
    <w:rsid w:val="00C95373"/>
    <w:rsid w:val="00C9571E"/>
    <w:rsid w:val="00C95C4C"/>
    <w:rsid w:val="00C95C5B"/>
    <w:rsid w:val="00C95E82"/>
    <w:rsid w:val="00C96295"/>
    <w:rsid w:val="00C96BF2"/>
    <w:rsid w:val="00CA050B"/>
    <w:rsid w:val="00CA0979"/>
    <w:rsid w:val="00CA0FA8"/>
    <w:rsid w:val="00CA1111"/>
    <w:rsid w:val="00CA2768"/>
    <w:rsid w:val="00CA3017"/>
    <w:rsid w:val="00CA31B6"/>
    <w:rsid w:val="00CA33EC"/>
    <w:rsid w:val="00CA3593"/>
    <w:rsid w:val="00CA365C"/>
    <w:rsid w:val="00CA3989"/>
    <w:rsid w:val="00CA43CA"/>
    <w:rsid w:val="00CA63AA"/>
    <w:rsid w:val="00CA6B8B"/>
    <w:rsid w:val="00CA7028"/>
    <w:rsid w:val="00CA71F4"/>
    <w:rsid w:val="00CA7DC6"/>
    <w:rsid w:val="00CB015D"/>
    <w:rsid w:val="00CB0C51"/>
    <w:rsid w:val="00CB0CDF"/>
    <w:rsid w:val="00CB10CF"/>
    <w:rsid w:val="00CB1111"/>
    <w:rsid w:val="00CB13AE"/>
    <w:rsid w:val="00CB1C9E"/>
    <w:rsid w:val="00CB2523"/>
    <w:rsid w:val="00CB2AF8"/>
    <w:rsid w:val="00CB3634"/>
    <w:rsid w:val="00CB380F"/>
    <w:rsid w:val="00CB4024"/>
    <w:rsid w:val="00CB490E"/>
    <w:rsid w:val="00CB4AE2"/>
    <w:rsid w:val="00CB5181"/>
    <w:rsid w:val="00CB5467"/>
    <w:rsid w:val="00CB6221"/>
    <w:rsid w:val="00CB6647"/>
    <w:rsid w:val="00CB6CEA"/>
    <w:rsid w:val="00CB6F8A"/>
    <w:rsid w:val="00CB74EB"/>
    <w:rsid w:val="00CC03A3"/>
    <w:rsid w:val="00CC08B6"/>
    <w:rsid w:val="00CC0A66"/>
    <w:rsid w:val="00CC0BC8"/>
    <w:rsid w:val="00CC0EBB"/>
    <w:rsid w:val="00CC1149"/>
    <w:rsid w:val="00CC1328"/>
    <w:rsid w:val="00CC1D5C"/>
    <w:rsid w:val="00CC20A2"/>
    <w:rsid w:val="00CC280B"/>
    <w:rsid w:val="00CC29F3"/>
    <w:rsid w:val="00CC3571"/>
    <w:rsid w:val="00CC35FE"/>
    <w:rsid w:val="00CC3824"/>
    <w:rsid w:val="00CC3B61"/>
    <w:rsid w:val="00CC4CBC"/>
    <w:rsid w:val="00CC521E"/>
    <w:rsid w:val="00CC5D3C"/>
    <w:rsid w:val="00CC5E47"/>
    <w:rsid w:val="00CC630C"/>
    <w:rsid w:val="00CC632F"/>
    <w:rsid w:val="00CC69CF"/>
    <w:rsid w:val="00CC7A9D"/>
    <w:rsid w:val="00CC7E49"/>
    <w:rsid w:val="00CC7E79"/>
    <w:rsid w:val="00CD04B9"/>
    <w:rsid w:val="00CD0CE8"/>
    <w:rsid w:val="00CD0FFB"/>
    <w:rsid w:val="00CD133D"/>
    <w:rsid w:val="00CD2305"/>
    <w:rsid w:val="00CD243C"/>
    <w:rsid w:val="00CD26E6"/>
    <w:rsid w:val="00CD275B"/>
    <w:rsid w:val="00CD29B7"/>
    <w:rsid w:val="00CD336D"/>
    <w:rsid w:val="00CD3AC8"/>
    <w:rsid w:val="00CD4DDC"/>
    <w:rsid w:val="00CD592F"/>
    <w:rsid w:val="00CD5A8A"/>
    <w:rsid w:val="00CD6394"/>
    <w:rsid w:val="00CD6A15"/>
    <w:rsid w:val="00CD701B"/>
    <w:rsid w:val="00CD7219"/>
    <w:rsid w:val="00CD7FA5"/>
    <w:rsid w:val="00CE0106"/>
    <w:rsid w:val="00CE05F3"/>
    <w:rsid w:val="00CE0FD9"/>
    <w:rsid w:val="00CE1016"/>
    <w:rsid w:val="00CE15B3"/>
    <w:rsid w:val="00CE2223"/>
    <w:rsid w:val="00CE4689"/>
    <w:rsid w:val="00CE4916"/>
    <w:rsid w:val="00CE589E"/>
    <w:rsid w:val="00CE5DBD"/>
    <w:rsid w:val="00CE6C9A"/>
    <w:rsid w:val="00CE73DA"/>
    <w:rsid w:val="00CE7812"/>
    <w:rsid w:val="00CE7C5E"/>
    <w:rsid w:val="00CE7DA7"/>
    <w:rsid w:val="00CF04E2"/>
    <w:rsid w:val="00CF143F"/>
    <w:rsid w:val="00CF2507"/>
    <w:rsid w:val="00CF2841"/>
    <w:rsid w:val="00CF35CA"/>
    <w:rsid w:val="00CF3BCD"/>
    <w:rsid w:val="00CF3D78"/>
    <w:rsid w:val="00CF44DC"/>
    <w:rsid w:val="00CF48F8"/>
    <w:rsid w:val="00CF5F26"/>
    <w:rsid w:val="00CF6D50"/>
    <w:rsid w:val="00CF7760"/>
    <w:rsid w:val="00CF7958"/>
    <w:rsid w:val="00D00BE7"/>
    <w:rsid w:val="00D00F95"/>
    <w:rsid w:val="00D0133B"/>
    <w:rsid w:val="00D01584"/>
    <w:rsid w:val="00D01599"/>
    <w:rsid w:val="00D01DD5"/>
    <w:rsid w:val="00D02B44"/>
    <w:rsid w:val="00D02B6C"/>
    <w:rsid w:val="00D059D0"/>
    <w:rsid w:val="00D05A7D"/>
    <w:rsid w:val="00D060E0"/>
    <w:rsid w:val="00D0623B"/>
    <w:rsid w:val="00D06800"/>
    <w:rsid w:val="00D0696E"/>
    <w:rsid w:val="00D07C98"/>
    <w:rsid w:val="00D07ED2"/>
    <w:rsid w:val="00D103A0"/>
    <w:rsid w:val="00D10D6A"/>
    <w:rsid w:val="00D118BE"/>
    <w:rsid w:val="00D118D4"/>
    <w:rsid w:val="00D11DB8"/>
    <w:rsid w:val="00D12940"/>
    <w:rsid w:val="00D129FE"/>
    <w:rsid w:val="00D13901"/>
    <w:rsid w:val="00D13A84"/>
    <w:rsid w:val="00D13BA2"/>
    <w:rsid w:val="00D14671"/>
    <w:rsid w:val="00D15917"/>
    <w:rsid w:val="00D165EC"/>
    <w:rsid w:val="00D165F7"/>
    <w:rsid w:val="00D166D0"/>
    <w:rsid w:val="00D16BF0"/>
    <w:rsid w:val="00D17D5E"/>
    <w:rsid w:val="00D17E86"/>
    <w:rsid w:val="00D21B18"/>
    <w:rsid w:val="00D2252A"/>
    <w:rsid w:val="00D22854"/>
    <w:rsid w:val="00D237F1"/>
    <w:rsid w:val="00D23D96"/>
    <w:rsid w:val="00D2423B"/>
    <w:rsid w:val="00D24C38"/>
    <w:rsid w:val="00D277DF"/>
    <w:rsid w:val="00D278F3"/>
    <w:rsid w:val="00D27926"/>
    <w:rsid w:val="00D301B4"/>
    <w:rsid w:val="00D30604"/>
    <w:rsid w:val="00D30B83"/>
    <w:rsid w:val="00D30F37"/>
    <w:rsid w:val="00D3164D"/>
    <w:rsid w:val="00D31C1D"/>
    <w:rsid w:val="00D31D0B"/>
    <w:rsid w:val="00D31F57"/>
    <w:rsid w:val="00D32AE8"/>
    <w:rsid w:val="00D32CEC"/>
    <w:rsid w:val="00D33075"/>
    <w:rsid w:val="00D34459"/>
    <w:rsid w:val="00D34DCA"/>
    <w:rsid w:val="00D35730"/>
    <w:rsid w:val="00D35998"/>
    <w:rsid w:val="00D37064"/>
    <w:rsid w:val="00D37259"/>
    <w:rsid w:val="00D376D9"/>
    <w:rsid w:val="00D37D86"/>
    <w:rsid w:val="00D37F4C"/>
    <w:rsid w:val="00D40775"/>
    <w:rsid w:val="00D40EEA"/>
    <w:rsid w:val="00D42B80"/>
    <w:rsid w:val="00D44015"/>
    <w:rsid w:val="00D45726"/>
    <w:rsid w:val="00D45D03"/>
    <w:rsid w:val="00D46198"/>
    <w:rsid w:val="00D46C44"/>
    <w:rsid w:val="00D46F28"/>
    <w:rsid w:val="00D477A8"/>
    <w:rsid w:val="00D47EEF"/>
    <w:rsid w:val="00D50411"/>
    <w:rsid w:val="00D5081C"/>
    <w:rsid w:val="00D5154D"/>
    <w:rsid w:val="00D51AC4"/>
    <w:rsid w:val="00D51F65"/>
    <w:rsid w:val="00D52171"/>
    <w:rsid w:val="00D528C2"/>
    <w:rsid w:val="00D53B5B"/>
    <w:rsid w:val="00D54F20"/>
    <w:rsid w:val="00D5692B"/>
    <w:rsid w:val="00D56F33"/>
    <w:rsid w:val="00D577D7"/>
    <w:rsid w:val="00D57B55"/>
    <w:rsid w:val="00D57F02"/>
    <w:rsid w:val="00D609EB"/>
    <w:rsid w:val="00D60EC2"/>
    <w:rsid w:val="00D6127F"/>
    <w:rsid w:val="00D61661"/>
    <w:rsid w:val="00D61DF8"/>
    <w:rsid w:val="00D628B3"/>
    <w:rsid w:val="00D62FD9"/>
    <w:rsid w:val="00D63059"/>
    <w:rsid w:val="00D6390A"/>
    <w:rsid w:val="00D63F89"/>
    <w:rsid w:val="00D63F98"/>
    <w:rsid w:val="00D64A24"/>
    <w:rsid w:val="00D64BFF"/>
    <w:rsid w:val="00D65123"/>
    <w:rsid w:val="00D658CF"/>
    <w:rsid w:val="00D65BF6"/>
    <w:rsid w:val="00D65FF9"/>
    <w:rsid w:val="00D6607D"/>
    <w:rsid w:val="00D66E86"/>
    <w:rsid w:val="00D6751C"/>
    <w:rsid w:val="00D67732"/>
    <w:rsid w:val="00D700D6"/>
    <w:rsid w:val="00D70368"/>
    <w:rsid w:val="00D7056C"/>
    <w:rsid w:val="00D7093E"/>
    <w:rsid w:val="00D70D36"/>
    <w:rsid w:val="00D71165"/>
    <w:rsid w:val="00D7198C"/>
    <w:rsid w:val="00D71F44"/>
    <w:rsid w:val="00D720FE"/>
    <w:rsid w:val="00D7241C"/>
    <w:rsid w:val="00D734F9"/>
    <w:rsid w:val="00D74437"/>
    <w:rsid w:val="00D75185"/>
    <w:rsid w:val="00D753CF"/>
    <w:rsid w:val="00D75539"/>
    <w:rsid w:val="00D75714"/>
    <w:rsid w:val="00D75E75"/>
    <w:rsid w:val="00D75FEC"/>
    <w:rsid w:val="00D76516"/>
    <w:rsid w:val="00D76C63"/>
    <w:rsid w:val="00D76D04"/>
    <w:rsid w:val="00D77A7F"/>
    <w:rsid w:val="00D80615"/>
    <w:rsid w:val="00D81951"/>
    <w:rsid w:val="00D8221B"/>
    <w:rsid w:val="00D82387"/>
    <w:rsid w:val="00D83297"/>
    <w:rsid w:val="00D83BCA"/>
    <w:rsid w:val="00D83D8D"/>
    <w:rsid w:val="00D83E1E"/>
    <w:rsid w:val="00D84056"/>
    <w:rsid w:val="00D84B69"/>
    <w:rsid w:val="00D851AB"/>
    <w:rsid w:val="00D853BB"/>
    <w:rsid w:val="00D85ADF"/>
    <w:rsid w:val="00D85CA9"/>
    <w:rsid w:val="00D87183"/>
    <w:rsid w:val="00D87499"/>
    <w:rsid w:val="00D8778D"/>
    <w:rsid w:val="00D879D2"/>
    <w:rsid w:val="00D90596"/>
    <w:rsid w:val="00D90962"/>
    <w:rsid w:val="00D91082"/>
    <w:rsid w:val="00D914FF"/>
    <w:rsid w:val="00D91EBB"/>
    <w:rsid w:val="00D92B2B"/>
    <w:rsid w:val="00D92BF5"/>
    <w:rsid w:val="00D92EE8"/>
    <w:rsid w:val="00D94115"/>
    <w:rsid w:val="00D94985"/>
    <w:rsid w:val="00D958D6"/>
    <w:rsid w:val="00D96917"/>
    <w:rsid w:val="00D9697C"/>
    <w:rsid w:val="00D96D2B"/>
    <w:rsid w:val="00D970AA"/>
    <w:rsid w:val="00D97908"/>
    <w:rsid w:val="00D97E88"/>
    <w:rsid w:val="00DA09E6"/>
    <w:rsid w:val="00DA0E30"/>
    <w:rsid w:val="00DA1999"/>
    <w:rsid w:val="00DA1D8B"/>
    <w:rsid w:val="00DA2554"/>
    <w:rsid w:val="00DA28E6"/>
    <w:rsid w:val="00DA4505"/>
    <w:rsid w:val="00DA480C"/>
    <w:rsid w:val="00DA49E1"/>
    <w:rsid w:val="00DA4A4E"/>
    <w:rsid w:val="00DA5E04"/>
    <w:rsid w:val="00DA72A1"/>
    <w:rsid w:val="00DA7554"/>
    <w:rsid w:val="00DA7C6C"/>
    <w:rsid w:val="00DA7E62"/>
    <w:rsid w:val="00DB0DC0"/>
    <w:rsid w:val="00DB1264"/>
    <w:rsid w:val="00DB2A7D"/>
    <w:rsid w:val="00DB2B23"/>
    <w:rsid w:val="00DB3439"/>
    <w:rsid w:val="00DB52F2"/>
    <w:rsid w:val="00DB6235"/>
    <w:rsid w:val="00DB63CE"/>
    <w:rsid w:val="00DB6A61"/>
    <w:rsid w:val="00DB6D6D"/>
    <w:rsid w:val="00DB711B"/>
    <w:rsid w:val="00DB7E5D"/>
    <w:rsid w:val="00DC0340"/>
    <w:rsid w:val="00DC0AC9"/>
    <w:rsid w:val="00DC14A1"/>
    <w:rsid w:val="00DC1833"/>
    <w:rsid w:val="00DC1B80"/>
    <w:rsid w:val="00DC2A5F"/>
    <w:rsid w:val="00DC2CA6"/>
    <w:rsid w:val="00DC355F"/>
    <w:rsid w:val="00DC4BE9"/>
    <w:rsid w:val="00DC4C43"/>
    <w:rsid w:val="00DC4DB8"/>
    <w:rsid w:val="00DC50C0"/>
    <w:rsid w:val="00DC5258"/>
    <w:rsid w:val="00DC56A4"/>
    <w:rsid w:val="00DC584B"/>
    <w:rsid w:val="00DC6020"/>
    <w:rsid w:val="00DC62E1"/>
    <w:rsid w:val="00DC6682"/>
    <w:rsid w:val="00DC6EF8"/>
    <w:rsid w:val="00DD19CE"/>
    <w:rsid w:val="00DD267A"/>
    <w:rsid w:val="00DD332B"/>
    <w:rsid w:val="00DD3413"/>
    <w:rsid w:val="00DD3853"/>
    <w:rsid w:val="00DD44FB"/>
    <w:rsid w:val="00DD4787"/>
    <w:rsid w:val="00DD4B97"/>
    <w:rsid w:val="00DD5256"/>
    <w:rsid w:val="00DD5988"/>
    <w:rsid w:val="00DD616D"/>
    <w:rsid w:val="00DD6B9A"/>
    <w:rsid w:val="00DD6CAB"/>
    <w:rsid w:val="00DD713B"/>
    <w:rsid w:val="00DD769D"/>
    <w:rsid w:val="00DD77BB"/>
    <w:rsid w:val="00DE123B"/>
    <w:rsid w:val="00DE1851"/>
    <w:rsid w:val="00DE1C95"/>
    <w:rsid w:val="00DE1F3D"/>
    <w:rsid w:val="00DE2447"/>
    <w:rsid w:val="00DE3264"/>
    <w:rsid w:val="00DE5CE3"/>
    <w:rsid w:val="00DE60E4"/>
    <w:rsid w:val="00DE645A"/>
    <w:rsid w:val="00DE65BA"/>
    <w:rsid w:val="00DF0251"/>
    <w:rsid w:val="00DF04A1"/>
    <w:rsid w:val="00DF2A70"/>
    <w:rsid w:val="00DF2EE2"/>
    <w:rsid w:val="00DF303B"/>
    <w:rsid w:val="00DF37E3"/>
    <w:rsid w:val="00DF412B"/>
    <w:rsid w:val="00DF4906"/>
    <w:rsid w:val="00DF49CB"/>
    <w:rsid w:val="00DF55A7"/>
    <w:rsid w:val="00DF5D84"/>
    <w:rsid w:val="00DF5F81"/>
    <w:rsid w:val="00DF6046"/>
    <w:rsid w:val="00DF6061"/>
    <w:rsid w:val="00DF6AA3"/>
    <w:rsid w:val="00DF6BAA"/>
    <w:rsid w:val="00DF74B3"/>
    <w:rsid w:val="00DF7D46"/>
    <w:rsid w:val="00DF7ECF"/>
    <w:rsid w:val="00E0134D"/>
    <w:rsid w:val="00E017A8"/>
    <w:rsid w:val="00E01A82"/>
    <w:rsid w:val="00E026A2"/>
    <w:rsid w:val="00E03094"/>
    <w:rsid w:val="00E03BF0"/>
    <w:rsid w:val="00E03EDA"/>
    <w:rsid w:val="00E04097"/>
    <w:rsid w:val="00E0434A"/>
    <w:rsid w:val="00E0476A"/>
    <w:rsid w:val="00E04865"/>
    <w:rsid w:val="00E05189"/>
    <w:rsid w:val="00E05742"/>
    <w:rsid w:val="00E068AC"/>
    <w:rsid w:val="00E070F4"/>
    <w:rsid w:val="00E07662"/>
    <w:rsid w:val="00E10268"/>
    <w:rsid w:val="00E109BA"/>
    <w:rsid w:val="00E109C7"/>
    <w:rsid w:val="00E10DD0"/>
    <w:rsid w:val="00E10EEA"/>
    <w:rsid w:val="00E117D0"/>
    <w:rsid w:val="00E119C1"/>
    <w:rsid w:val="00E12579"/>
    <w:rsid w:val="00E12AD8"/>
    <w:rsid w:val="00E12B76"/>
    <w:rsid w:val="00E1418D"/>
    <w:rsid w:val="00E142E3"/>
    <w:rsid w:val="00E14B4F"/>
    <w:rsid w:val="00E153AB"/>
    <w:rsid w:val="00E159B2"/>
    <w:rsid w:val="00E168D2"/>
    <w:rsid w:val="00E17E17"/>
    <w:rsid w:val="00E17FD0"/>
    <w:rsid w:val="00E2126E"/>
    <w:rsid w:val="00E21712"/>
    <w:rsid w:val="00E2190B"/>
    <w:rsid w:val="00E223E0"/>
    <w:rsid w:val="00E22563"/>
    <w:rsid w:val="00E23A13"/>
    <w:rsid w:val="00E2408E"/>
    <w:rsid w:val="00E256F7"/>
    <w:rsid w:val="00E25B3F"/>
    <w:rsid w:val="00E26034"/>
    <w:rsid w:val="00E26899"/>
    <w:rsid w:val="00E2719C"/>
    <w:rsid w:val="00E272C9"/>
    <w:rsid w:val="00E2747F"/>
    <w:rsid w:val="00E27804"/>
    <w:rsid w:val="00E30876"/>
    <w:rsid w:val="00E31469"/>
    <w:rsid w:val="00E31CEA"/>
    <w:rsid w:val="00E31F74"/>
    <w:rsid w:val="00E31FAF"/>
    <w:rsid w:val="00E325DD"/>
    <w:rsid w:val="00E325F5"/>
    <w:rsid w:val="00E327D1"/>
    <w:rsid w:val="00E32EFA"/>
    <w:rsid w:val="00E3303F"/>
    <w:rsid w:val="00E3320A"/>
    <w:rsid w:val="00E33B5F"/>
    <w:rsid w:val="00E34E76"/>
    <w:rsid w:val="00E35A64"/>
    <w:rsid w:val="00E363F3"/>
    <w:rsid w:val="00E36BB0"/>
    <w:rsid w:val="00E37DC2"/>
    <w:rsid w:val="00E4014A"/>
    <w:rsid w:val="00E40D51"/>
    <w:rsid w:val="00E418DB"/>
    <w:rsid w:val="00E41982"/>
    <w:rsid w:val="00E41D5E"/>
    <w:rsid w:val="00E42E1B"/>
    <w:rsid w:val="00E4335D"/>
    <w:rsid w:val="00E43E4B"/>
    <w:rsid w:val="00E46102"/>
    <w:rsid w:val="00E4658C"/>
    <w:rsid w:val="00E467BA"/>
    <w:rsid w:val="00E4730E"/>
    <w:rsid w:val="00E47E52"/>
    <w:rsid w:val="00E506FF"/>
    <w:rsid w:val="00E51881"/>
    <w:rsid w:val="00E52170"/>
    <w:rsid w:val="00E52607"/>
    <w:rsid w:val="00E52907"/>
    <w:rsid w:val="00E5292B"/>
    <w:rsid w:val="00E52ACF"/>
    <w:rsid w:val="00E5382B"/>
    <w:rsid w:val="00E53B89"/>
    <w:rsid w:val="00E5447A"/>
    <w:rsid w:val="00E5447E"/>
    <w:rsid w:val="00E544F7"/>
    <w:rsid w:val="00E553E9"/>
    <w:rsid w:val="00E554EA"/>
    <w:rsid w:val="00E55550"/>
    <w:rsid w:val="00E55AFC"/>
    <w:rsid w:val="00E560D0"/>
    <w:rsid w:val="00E56C19"/>
    <w:rsid w:val="00E56CF8"/>
    <w:rsid w:val="00E57713"/>
    <w:rsid w:val="00E57E63"/>
    <w:rsid w:val="00E6047A"/>
    <w:rsid w:val="00E604C6"/>
    <w:rsid w:val="00E61349"/>
    <w:rsid w:val="00E62204"/>
    <w:rsid w:val="00E62CDA"/>
    <w:rsid w:val="00E6390C"/>
    <w:rsid w:val="00E63BED"/>
    <w:rsid w:val="00E63F2C"/>
    <w:rsid w:val="00E64A50"/>
    <w:rsid w:val="00E64E55"/>
    <w:rsid w:val="00E67144"/>
    <w:rsid w:val="00E67868"/>
    <w:rsid w:val="00E67FC2"/>
    <w:rsid w:val="00E70B85"/>
    <w:rsid w:val="00E70F38"/>
    <w:rsid w:val="00E713BE"/>
    <w:rsid w:val="00E71E80"/>
    <w:rsid w:val="00E730E4"/>
    <w:rsid w:val="00E73D39"/>
    <w:rsid w:val="00E74311"/>
    <w:rsid w:val="00E746AC"/>
    <w:rsid w:val="00E74FA6"/>
    <w:rsid w:val="00E75586"/>
    <w:rsid w:val="00E75726"/>
    <w:rsid w:val="00E75C80"/>
    <w:rsid w:val="00E75D3C"/>
    <w:rsid w:val="00E75D4A"/>
    <w:rsid w:val="00E75F12"/>
    <w:rsid w:val="00E76A92"/>
    <w:rsid w:val="00E76CB8"/>
    <w:rsid w:val="00E778C7"/>
    <w:rsid w:val="00E779CF"/>
    <w:rsid w:val="00E80B6D"/>
    <w:rsid w:val="00E81F3C"/>
    <w:rsid w:val="00E822EE"/>
    <w:rsid w:val="00E8247B"/>
    <w:rsid w:val="00E825AA"/>
    <w:rsid w:val="00E82E81"/>
    <w:rsid w:val="00E83717"/>
    <w:rsid w:val="00E837A3"/>
    <w:rsid w:val="00E83830"/>
    <w:rsid w:val="00E8458C"/>
    <w:rsid w:val="00E8510C"/>
    <w:rsid w:val="00E8528B"/>
    <w:rsid w:val="00E8688D"/>
    <w:rsid w:val="00E86EB8"/>
    <w:rsid w:val="00E87D8F"/>
    <w:rsid w:val="00E9039E"/>
    <w:rsid w:val="00E90EDA"/>
    <w:rsid w:val="00E9148F"/>
    <w:rsid w:val="00E91A1A"/>
    <w:rsid w:val="00E92548"/>
    <w:rsid w:val="00E93276"/>
    <w:rsid w:val="00E932E4"/>
    <w:rsid w:val="00E937FA"/>
    <w:rsid w:val="00E944FA"/>
    <w:rsid w:val="00E94DA3"/>
    <w:rsid w:val="00E94DD8"/>
    <w:rsid w:val="00E952E4"/>
    <w:rsid w:val="00E953F0"/>
    <w:rsid w:val="00E95622"/>
    <w:rsid w:val="00E97313"/>
    <w:rsid w:val="00E97398"/>
    <w:rsid w:val="00E97CF1"/>
    <w:rsid w:val="00EA0014"/>
    <w:rsid w:val="00EA014B"/>
    <w:rsid w:val="00EA015F"/>
    <w:rsid w:val="00EA0757"/>
    <w:rsid w:val="00EA0891"/>
    <w:rsid w:val="00EA2410"/>
    <w:rsid w:val="00EA33CE"/>
    <w:rsid w:val="00EA48CF"/>
    <w:rsid w:val="00EA55AB"/>
    <w:rsid w:val="00EA5F03"/>
    <w:rsid w:val="00EA6140"/>
    <w:rsid w:val="00EA6589"/>
    <w:rsid w:val="00EA6A72"/>
    <w:rsid w:val="00EA6FEB"/>
    <w:rsid w:val="00EA7A03"/>
    <w:rsid w:val="00EB1C48"/>
    <w:rsid w:val="00EB3219"/>
    <w:rsid w:val="00EB32F6"/>
    <w:rsid w:val="00EB3341"/>
    <w:rsid w:val="00EB3376"/>
    <w:rsid w:val="00EB3862"/>
    <w:rsid w:val="00EB583F"/>
    <w:rsid w:val="00EB5BB3"/>
    <w:rsid w:val="00EB62CF"/>
    <w:rsid w:val="00EB6417"/>
    <w:rsid w:val="00EB64CC"/>
    <w:rsid w:val="00EB6B18"/>
    <w:rsid w:val="00EB7253"/>
    <w:rsid w:val="00EB72E9"/>
    <w:rsid w:val="00EB7ADB"/>
    <w:rsid w:val="00EB7F61"/>
    <w:rsid w:val="00EC068E"/>
    <w:rsid w:val="00EC073C"/>
    <w:rsid w:val="00EC10D0"/>
    <w:rsid w:val="00EC1BB4"/>
    <w:rsid w:val="00EC4104"/>
    <w:rsid w:val="00EC4254"/>
    <w:rsid w:val="00EC52EA"/>
    <w:rsid w:val="00EC5550"/>
    <w:rsid w:val="00EC5A72"/>
    <w:rsid w:val="00EC5F2B"/>
    <w:rsid w:val="00EC6878"/>
    <w:rsid w:val="00EC6A3C"/>
    <w:rsid w:val="00EC6C09"/>
    <w:rsid w:val="00EC6EC1"/>
    <w:rsid w:val="00EC7C26"/>
    <w:rsid w:val="00EC7E77"/>
    <w:rsid w:val="00ED0DBB"/>
    <w:rsid w:val="00ED0E2F"/>
    <w:rsid w:val="00ED13DF"/>
    <w:rsid w:val="00ED1961"/>
    <w:rsid w:val="00ED1F89"/>
    <w:rsid w:val="00ED20AD"/>
    <w:rsid w:val="00ED29F4"/>
    <w:rsid w:val="00ED31F0"/>
    <w:rsid w:val="00ED379A"/>
    <w:rsid w:val="00ED4099"/>
    <w:rsid w:val="00ED5121"/>
    <w:rsid w:val="00ED6483"/>
    <w:rsid w:val="00ED68DC"/>
    <w:rsid w:val="00EE09F0"/>
    <w:rsid w:val="00EE0E71"/>
    <w:rsid w:val="00EE1A19"/>
    <w:rsid w:val="00EE1B27"/>
    <w:rsid w:val="00EE24C9"/>
    <w:rsid w:val="00EE32CF"/>
    <w:rsid w:val="00EE3878"/>
    <w:rsid w:val="00EE4784"/>
    <w:rsid w:val="00EE58A7"/>
    <w:rsid w:val="00EE610F"/>
    <w:rsid w:val="00EE69EA"/>
    <w:rsid w:val="00EF08E7"/>
    <w:rsid w:val="00EF0BEA"/>
    <w:rsid w:val="00EF0EC5"/>
    <w:rsid w:val="00EF1BD4"/>
    <w:rsid w:val="00EF2D23"/>
    <w:rsid w:val="00EF304E"/>
    <w:rsid w:val="00EF35DB"/>
    <w:rsid w:val="00EF3706"/>
    <w:rsid w:val="00EF3C8F"/>
    <w:rsid w:val="00EF4BF3"/>
    <w:rsid w:val="00EF5662"/>
    <w:rsid w:val="00EF644F"/>
    <w:rsid w:val="00EF67E5"/>
    <w:rsid w:val="00EF72B8"/>
    <w:rsid w:val="00EF7311"/>
    <w:rsid w:val="00F00582"/>
    <w:rsid w:val="00F00CE5"/>
    <w:rsid w:val="00F00FEE"/>
    <w:rsid w:val="00F012F7"/>
    <w:rsid w:val="00F01A87"/>
    <w:rsid w:val="00F0206E"/>
    <w:rsid w:val="00F03DED"/>
    <w:rsid w:val="00F045A5"/>
    <w:rsid w:val="00F0585D"/>
    <w:rsid w:val="00F0612B"/>
    <w:rsid w:val="00F06B68"/>
    <w:rsid w:val="00F06FCD"/>
    <w:rsid w:val="00F072CB"/>
    <w:rsid w:val="00F078E8"/>
    <w:rsid w:val="00F07DA7"/>
    <w:rsid w:val="00F102C2"/>
    <w:rsid w:val="00F1093C"/>
    <w:rsid w:val="00F10E61"/>
    <w:rsid w:val="00F127A7"/>
    <w:rsid w:val="00F12FE4"/>
    <w:rsid w:val="00F130F6"/>
    <w:rsid w:val="00F13B53"/>
    <w:rsid w:val="00F13C1A"/>
    <w:rsid w:val="00F14AAC"/>
    <w:rsid w:val="00F173AF"/>
    <w:rsid w:val="00F17687"/>
    <w:rsid w:val="00F17C7D"/>
    <w:rsid w:val="00F17D2F"/>
    <w:rsid w:val="00F2037A"/>
    <w:rsid w:val="00F2055D"/>
    <w:rsid w:val="00F2177D"/>
    <w:rsid w:val="00F2256B"/>
    <w:rsid w:val="00F226EF"/>
    <w:rsid w:val="00F22DDB"/>
    <w:rsid w:val="00F23E30"/>
    <w:rsid w:val="00F2425D"/>
    <w:rsid w:val="00F24296"/>
    <w:rsid w:val="00F24C1D"/>
    <w:rsid w:val="00F2564D"/>
    <w:rsid w:val="00F25731"/>
    <w:rsid w:val="00F25E4A"/>
    <w:rsid w:val="00F276C4"/>
    <w:rsid w:val="00F30342"/>
    <w:rsid w:val="00F3169C"/>
    <w:rsid w:val="00F32713"/>
    <w:rsid w:val="00F3381B"/>
    <w:rsid w:val="00F33C08"/>
    <w:rsid w:val="00F3508B"/>
    <w:rsid w:val="00F3515B"/>
    <w:rsid w:val="00F353E7"/>
    <w:rsid w:val="00F356DD"/>
    <w:rsid w:val="00F35755"/>
    <w:rsid w:val="00F35A4B"/>
    <w:rsid w:val="00F35CB9"/>
    <w:rsid w:val="00F36185"/>
    <w:rsid w:val="00F36370"/>
    <w:rsid w:val="00F36C6E"/>
    <w:rsid w:val="00F372A7"/>
    <w:rsid w:val="00F3747F"/>
    <w:rsid w:val="00F37B47"/>
    <w:rsid w:val="00F406AF"/>
    <w:rsid w:val="00F4137C"/>
    <w:rsid w:val="00F4160E"/>
    <w:rsid w:val="00F4187C"/>
    <w:rsid w:val="00F420BB"/>
    <w:rsid w:val="00F420D0"/>
    <w:rsid w:val="00F4287A"/>
    <w:rsid w:val="00F43312"/>
    <w:rsid w:val="00F44214"/>
    <w:rsid w:val="00F4516B"/>
    <w:rsid w:val="00F45B0C"/>
    <w:rsid w:val="00F45B80"/>
    <w:rsid w:val="00F461C0"/>
    <w:rsid w:val="00F46B85"/>
    <w:rsid w:val="00F46C0B"/>
    <w:rsid w:val="00F46CEB"/>
    <w:rsid w:val="00F47010"/>
    <w:rsid w:val="00F47AB9"/>
    <w:rsid w:val="00F47BF7"/>
    <w:rsid w:val="00F500FA"/>
    <w:rsid w:val="00F50478"/>
    <w:rsid w:val="00F50E35"/>
    <w:rsid w:val="00F5122E"/>
    <w:rsid w:val="00F51A3C"/>
    <w:rsid w:val="00F53593"/>
    <w:rsid w:val="00F53939"/>
    <w:rsid w:val="00F5414A"/>
    <w:rsid w:val="00F54863"/>
    <w:rsid w:val="00F556CA"/>
    <w:rsid w:val="00F558B7"/>
    <w:rsid w:val="00F56218"/>
    <w:rsid w:val="00F56237"/>
    <w:rsid w:val="00F565EB"/>
    <w:rsid w:val="00F56F89"/>
    <w:rsid w:val="00F60405"/>
    <w:rsid w:val="00F60C63"/>
    <w:rsid w:val="00F61109"/>
    <w:rsid w:val="00F6196C"/>
    <w:rsid w:val="00F62328"/>
    <w:rsid w:val="00F628EE"/>
    <w:rsid w:val="00F62F94"/>
    <w:rsid w:val="00F63416"/>
    <w:rsid w:val="00F63BE9"/>
    <w:rsid w:val="00F64506"/>
    <w:rsid w:val="00F64A7F"/>
    <w:rsid w:val="00F65C2D"/>
    <w:rsid w:val="00F65DC8"/>
    <w:rsid w:val="00F66C05"/>
    <w:rsid w:val="00F66F42"/>
    <w:rsid w:val="00F6724F"/>
    <w:rsid w:val="00F6749D"/>
    <w:rsid w:val="00F7013F"/>
    <w:rsid w:val="00F7068E"/>
    <w:rsid w:val="00F71E83"/>
    <w:rsid w:val="00F71EF5"/>
    <w:rsid w:val="00F725E0"/>
    <w:rsid w:val="00F73E04"/>
    <w:rsid w:val="00F749B0"/>
    <w:rsid w:val="00F74AC3"/>
    <w:rsid w:val="00F75964"/>
    <w:rsid w:val="00F75AB2"/>
    <w:rsid w:val="00F75D67"/>
    <w:rsid w:val="00F764BB"/>
    <w:rsid w:val="00F7683A"/>
    <w:rsid w:val="00F76D61"/>
    <w:rsid w:val="00F77B62"/>
    <w:rsid w:val="00F77B98"/>
    <w:rsid w:val="00F80022"/>
    <w:rsid w:val="00F801F1"/>
    <w:rsid w:val="00F802E8"/>
    <w:rsid w:val="00F8044B"/>
    <w:rsid w:val="00F81047"/>
    <w:rsid w:val="00F813F6"/>
    <w:rsid w:val="00F816F4"/>
    <w:rsid w:val="00F81D82"/>
    <w:rsid w:val="00F81EC1"/>
    <w:rsid w:val="00F8209B"/>
    <w:rsid w:val="00F82E2A"/>
    <w:rsid w:val="00F82E97"/>
    <w:rsid w:val="00F830CA"/>
    <w:rsid w:val="00F844F4"/>
    <w:rsid w:val="00F84576"/>
    <w:rsid w:val="00F85E9B"/>
    <w:rsid w:val="00F8626E"/>
    <w:rsid w:val="00F86C3F"/>
    <w:rsid w:val="00F87149"/>
    <w:rsid w:val="00F87DA4"/>
    <w:rsid w:val="00F902EC"/>
    <w:rsid w:val="00F904C8"/>
    <w:rsid w:val="00F904E5"/>
    <w:rsid w:val="00F905BE"/>
    <w:rsid w:val="00F909D7"/>
    <w:rsid w:val="00F921AC"/>
    <w:rsid w:val="00F940E8"/>
    <w:rsid w:val="00F94505"/>
    <w:rsid w:val="00F94F09"/>
    <w:rsid w:val="00F950A7"/>
    <w:rsid w:val="00F9548E"/>
    <w:rsid w:val="00F95ECC"/>
    <w:rsid w:val="00F96C01"/>
    <w:rsid w:val="00F96DFA"/>
    <w:rsid w:val="00F97361"/>
    <w:rsid w:val="00F97A1B"/>
    <w:rsid w:val="00F97EE0"/>
    <w:rsid w:val="00F97FB9"/>
    <w:rsid w:val="00FA152E"/>
    <w:rsid w:val="00FA1690"/>
    <w:rsid w:val="00FA2AD6"/>
    <w:rsid w:val="00FA2B79"/>
    <w:rsid w:val="00FA322D"/>
    <w:rsid w:val="00FA3625"/>
    <w:rsid w:val="00FA3E0B"/>
    <w:rsid w:val="00FA3F04"/>
    <w:rsid w:val="00FA4122"/>
    <w:rsid w:val="00FA41AF"/>
    <w:rsid w:val="00FA4225"/>
    <w:rsid w:val="00FA498C"/>
    <w:rsid w:val="00FA570C"/>
    <w:rsid w:val="00FA582E"/>
    <w:rsid w:val="00FA5F83"/>
    <w:rsid w:val="00FA6B27"/>
    <w:rsid w:val="00FA6CE3"/>
    <w:rsid w:val="00FA738A"/>
    <w:rsid w:val="00FA75DF"/>
    <w:rsid w:val="00FA7E66"/>
    <w:rsid w:val="00FB050A"/>
    <w:rsid w:val="00FB060E"/>
    <w:rsid w:val="00FB07B3"/>
    <w:rsid w:val="00FB09AD"/>
    <w:rsid w:val="00FB149D"/>
    <w:rsid w:val="00FB1CF5"/>
    <w:rsid w:val="00FB3139"/>
    <w:rsid w:val="00FB331A"/>
    <w:rsid w:val="00FB348D"/>
    <w:rsid w:val="00FB447C"/>
    <w:rsid w:val="00FB4E9D"/>
    <w:rsid w:val="00FB5434"/>
    <w:rsid w:val="00FB59D8"/>
    <w:rsid w:val="00FB5B22"/>
    <w:rsid w:val="00FB5E72"/>
    <w:rsid w:val="00FB656E"/>
    <w:rsid w:val="00FB6E15"/>
    <w:rsid w:val="00FB72BA"/>
    <w:rsid w:val="00FB742C"/>
    <w:rsid w:val="00FC05ED"/>
    <w:rsid w:val="00FC0AC1"/>
    <w:rsid w:val="00FC16CA"/>
    <w:rsid w:val="00FC1AB7"/>
    <w:rsid w:val="00FC2A33"/>
    <w:rsid w:val="00FC3282"/>
    <w:rsid w:val="00FC385B"/>
    <w:rsid w:val="00FC3965"/>
    <w:rsid w:val="00FC4085"/>
    <w:rsid w:val="00FC511E"/>
    <w:rsid w:val="00FC5330"/>
    <w:rsid w:val="00FC581B"/>
    <w:rsid w:val="00FC5B53"/>
    <w:rsid w:val="00FC6672"/>
    <w:rsid w:val="00FC6890"/>
    <w:rsid w:val="00FC6A8E"/>
    <w:rsid w:val="00FC6FD4"/>
    <w:rsid w:val="00FC7293"/>
    <w:rsid w:val="00FC7FBC"/>
    <w:rsid w:val="00FD045B"/>
    <w:rsid w:val="00FD14D9"/>
    <w:rsid w:val="00FD25D4"/>
    <w:rsid w:val="00FD263D"/>
    <w:rsid w:val="00FD344F"/>
    <w:rsid w:val="00FD3C46"/>
    <w:rsid w:val="00FD44D1"/>
    <w:rsid w:val="00FD4788"/>
    <w:rsid w:val="00FD4A7D"/>
    <w:rsid w:val="00FD5F23"/>
    <w:rsid w:val="00FD5F9F"/>
    <w:rsid w:val="00FD7072"/>
    <w:rsid w:val="00FD7346"/>
    <w:rsid w:val="00FD7A8B"/>
    <w:rsid w:val="00FE0233"/>
    <w:rsid w:val="00FE0374"/>
    <w:rsid w:val="00FE0B3F"/>
    <w:rsid w:val="00FE1340"/>
    <w:rsid w:val="00FE1416"/>
    <w:rsid w:val="00FE18DE"/>
    <w:rsid w:val="00FE2B66"/>
    <w:rsid w:val="00FE2BCB"/>
    <w:rsid w:val="00FE3619"/>
    <w:rsid w:val="00FE368B"/>
    <w:rsid w:val="00FE4C80"/>
    <w:rsid w:val="00FE530D"/>
    <w:rsid w:val="00FE60D8"/>
    <w:rsid w:val="00FE63C0"/>
    <w:rsid w:val="00FE6D66"/>
    <w:rsid w:val="00FE6E88"/>
    <w:rsid w:val="00FE7EAD"/>
    <w:rsid w:val="00FF00DE"/>
    <w:rsid w:val="00FF0755"/>
    <w:rsid w:val="00FF198B"/>
    <w:rsid w:val="00FF1EEE"/>
    <w:rsid w:val="00FF1FD6"/>
    <w:rsid w:val="00FF25CF"/>
    <w:rsid w:val="00FF27CA"/>
    <w:rsid w:val="00FF3059"/>
    <w:rsid w:val="00FF3F6C"/>
    <w:rsid w:val="00FF479F"/>
    <w:rsid w:val="00FF47EA"/>
    <w:rsid w:val="00FF63A0"/>
    <w:rsid w:val="00FF6C0B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9E3E74"/>
  <w15:docId w15:val="{66978C38-47DE-4F2A-9F0B-E5047F6A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4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5C5D"/>
    <w:rPr>
      <w:rFonts w:asciiTheme="minorHAnsi" w:hAnsiTheme="minorHAnsi" w:cstheme="minorHAnsi"/>
      <w:lang w:val="uk-UA"/>
    </w:rPr>
  </w:style>
  <w:style w:type="paragraph" w:styleId="1">
    <w:name w:val="heading 1"/>
    <w:basedOn w:val="a"/>
    <w:next w:val="a"/>
    <w:link w:val="10"/>
    <w:qFormat/>
    <w:rsid w:val="00000BD9"/>
    <w:pPr>
      <w:keepNext/>
      <w:pageBreakBefore/>
      <w:spacing w:before="240" w:after="60"/>
      <w:outlineLvl w:val="0"/>
    </w:pPr>
    <w:rPr>
      <w:b/>
      <w:kern w:val="28"/>
      <w:sz w:val="28"/>
      <w:lang w:eastAsia="en-US"/>
    </w:rPr>
  </w:style>
  <w:style w:type="paragraph" w:styleId="2">
    <w:name w:val="heading 2"/>
    <w:basedOn w:val="a"/>
    <w:next w:val="a"/>
    <w:link w:val="20"/>
    <w:qFormat/>
    <w:rsid w:val="00000BD9"/>
    <w:pPr>
      <w:keepNext/>
      <w:spacing w:before="240" w:after="60"/>
      <w:outlineLvl w:val="1"/>
    </w:pPr>
    <w:rPr>
      <w:b/>
      <w:sz w:val="24"/>
      <w:lang w:eastAsia="en-US"/>
    </w:rPr>
  </w:style>
  <w:style w:type="paragraph" w:styleId="3">
    <w:name w:val="heading 3"/>
    <w:basedOn w:val="a"/>
    <w:next w:val="a"/>
    <w:link w:val="30"/>
    <w:qFormat/>
    <w:rsid w:val="002E74E4"/>
    <w:pPr>
      <w:keepNext/>
      <w:spacing w:before="240" w:after="60"/>
      <w:outlineLvl w:val="2"/>
    </w:pPr>
    <w:rPr>
      <w:b/>
      <w:i/>
      <w:iCs/>
      <w:sz w:val="22"/>
      <w:lang w:eastAsia="en-US"/>
    </w:rPr>
  </w:style>
  <w:style w:type="paragraph" w:styleId="4">
    <w:name w:val="heading 4"/>
    <w:basedOn w:val="a"/>
    <w:next w:val="a"/>
    <w:link w:val="40"/>
    <w:rsid w:val="00000BD9"/>
    <w:pPr>
      <w:keepNext/>
      <w:spacing w:before="240" w:after="60"/>
      <w:outlineLvl w:val="3"/>
    </w:pPr>
    <w:rPr>
      <w:b/>
      <w:lang w:eastAsia="en-US"/>
    </w:rPr>
  </w:style>
  <w:style w:type="paragraph" w:styleId="5">
    <w:name w:val="heading 5"/>
    <w:basedOn w:val="a"/>
    <w:next w:val="a"/>
    <w:rsid w:val="00000BD9"/>
    <w:pPr>
      <w:keepNext/>
      <w:spacing w:before="240" w:after="60"/>
      <w:outlineLvl w:val="4"/>
    </w:pPr>
    <w:rPr>
      <w:b/>
      <w:i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lletwithtext1">
    <w:name w:val="Bullet with text 1"/>
    <w:basedOn w:val="a"/>
    <w:link w:val="Bulletwithtext1Char"/>
    <w:qFormat/>
    <w:rsid w:val="00000BD9"/>
    <w:pPr>
      <w:numPr>
        <w:numId w:val="2"/>
      </w:numPr>
    </w:pPr>
    <w:rPr>
      <w:lang w:eastAsia="en-US"/>
    </w:rPr>
  </w:style>
  <w:style w:type="paragraph" w:customStyle="1" w:styleId="Bulletwithtext2">
    <w:name w:val="Bullet with text 2"/>
    <w:basedOn w:val="a"/>
    <w:link w:val="Bulletwithtext20"/>
    <w:qFormat/>
    <w:rsid w:val="00000BD9"/>
    <w:pPr>
      <w:numPr>
        <w:numId w:val="1"/>
      </w:numPr>
    </w:pPr>
    <w:rPr>
      <w:lang w:eastAsia="en-US"/>
    </w:rPr>
  </w:style>
  <w:style w:type="paragraph" w:customStyle="1" w:styleId="Bulletwithtext3">
    <w:name w:val="Bullet with text 3"/>
    <w:basedOn w:val="a"/>
    <w:rsid w:val="00000BD9"/>
    <w:pPr>
      <w:numPr>
        <w:numId w:val="3"/>
      </w:numPr>
      <w:tabs>
        <w:tab w:val="clear" w:pos="1800"/>
        <w:tab w:val="left" w:pos="1080"/>
      </w:tabs>
      <w:ind w:left="1080"/>
    </w:pPr>
    <w:rPr>
      <w:lang w:eastAsia="en-US"/>
    </w:rPr>
  </w:style>
  <w:style w:type="paragraph" w:customStyle="1" w:styleId="Bulletwithtext4">
    <w:name w:val="Bullet with text 4"/>
    <w:basedOn w:val="a"/>
    <w:rsid w:val="00000BD9"/>
    <w:pPr>
      <w:numPr>
        <w:numId w:val="4"/>
      </w:numPr>
      <w:tabs>
        <w:tab w:val="clear" w:pos="720"/>
        <w:tab w:val="left" w:pos="1440"/>
      </w:tabs>
      <w:ind w:left="1440"/>
    </w:pPr>
    <w:rPr>
      <w:lang w:eastAsia="en-US"/>
    </w:rPr>
  </w:style>
  <w:style w:type="paragraph" w:customStyle="1" w:styleId="TableCenter">
    <w:name w:val="Table_Center"/>
    <w:basedOn w:val="Table"/>
    <w:rsid w:val="00000BD9"/>
    <w:pPr>
      <w:jc w:val="center"/>
    </w:pPr>
  </w:style>
  <w:style w:type="paragraph" w:customStyle="1" w:styleId="Table">
    <w:name w:val="Table"/>
    <w:basedOn w:val="a"/>
    <w:link w:val="Table0"/>
    <w:qFormat/>
    <w:rsid w:val="002F47F1"/>
    <w:pPr>
      <w:spacing w:before="40" w:after="40"/>
    </w:pPr>
    <w:rPr>
      <w:lang w:eastAsia="en-US"/>
    </w:rPr>
  </w:style>
  <w:style w:type="paragraph" w:customStyle="1" w:styleId="TableHeading">
    <w:name w:val="Table_Heading"/>
    <w:basedOn w:val="a"/>
    <w:next w:val="Table"/>
    <w:link w:val="TableHeading0"/>
    <w:qFormat/>
    <w:rsid w:val="00E325F5"/>
    <w:pPr>
      <w:keepNext/>
      <w:keepLines/>
      <w:spacing w:before="40" w:after="40"/>
    </w:pPr>
    <w:rPr>
      <w:b/>
      <w:bCs/>
      <w:color w:val="000000" w:themeColor="text1"/>
      <w:lang w:eastAsia="en-US"/>
    </w:rPr>
  </w:style>
  <w:style w:type="paragraph" w:customStyle="1" w:styleId="TableHeadingCenter">
    <w:name w:val="Table_Heading_Center"/>
    <w:basedOn w:val="TableHeading"/>
    <w:rsid w:val="00000BD9"/>
    <w:pPr>
      <w:jc w:val="center"/>
    </w:pPr>
  </w:style>
  <w:style w:type="paragraph" w:customStyle="1" w:styleId="TableHeadingRight">
    <w:name w:val="Table_Heading_Right"/>
    <w:basedOn w:val="TableHeading"/>
    <w:next w:val="Table"/>
    <w:rsid w:val="00000BD9"/>
    <w:pPr>
      <w:jc w:val="right"/>
    </w:pPr>
  </w:style>
  <w:style w:type="paragraph" w:customStyle="1" w:styleId="TableRight">
    <w:name w:val="Table_Right"/>
    <w:basedOn w:val="Table"/>
    <w:rsid w:val="00000BD9"/>
    <w:pPr>
      <w:jc w:val="right"/>
    </w:pPr>
  </w:style>
  <w:style w:type="paragraph" w:customStyle="1" w:styleId="TableTitle">
    <w:name w:val="Table_Title"/>
    <w:basedOn w:val="a"/>
    <w:next w:val="a"/>
    <w:rsid w:val="00FF198B"/>
    <w:pPr>
      <w:keepNext/>
      <w:keepLines/>
      <w:spacing w:before="240" w:after="60"/>
      <w:jc w:val="right"/>
    </w:pPr>
    <w:rPr>
      <w:szCs w:val="18"/>
      <w:lang w:eastAsia="en-US"/>
    </w:rPr>
  </w:style>
  <w:style w:type="paragraph" w:styleId="a3">
    <w:name w:val="Title"/>
    <w:basedOn w:val="a"/>
    <w:next w:val="a"/>
    <w:link w:val="a4"/>
    <w:rsid w:val="00FC385B"/>
    <w:pPr>
      <w:keepNext/>
      <w:spacing w:before="240" w:after="60"/>
    </w:pPr>
    <w:rPr>
      <w:b/>
      <w:kern w:val="28"/>
      <w:sz w:val="32"/>
      <w:lang w:eastAsia="en-US"/>
    </w:rPr>
  </w:style>
  <w:style w:type="paragraph" w:customStyle="1" w:styleId="TitleCenter">
    <w:name w:val="Title_Center"/>
    <w:basedOn w:val="a3"/>
    <w:rsid w:val="00000BD9"/>
    <w:pPr>
      <w:jc w:val="center"/>
    </w:pPr>
  </w:style>
  <w:style w:type="paragraph" w:customStyle="1" w:styleId="TOCHeading">
    <w:name w:val="TOC_Heading"/>
    <w:basedOn w:val="a"/>
    <w:next w:val="a"/>
    <w:rsid w:val="00000BD9"/>
    <w:pPr>
      <w:keepNext/>
      <w:spacing w:before="80" w:after="120"/>
    </w:pPr>
    <w:rPr>
      <w:b/>
      <w:sz w:val="22"/>
      <w:lang w:eastAsia="en-US"/>
    </w:rPr>
  </w:style>
  <w:style w:type="paragraph" w:customStyle="1" w:styleId="Numberedlist1">
    <w:name w:val="Numbered list 1"/>
    <w:basedOn w:val="a"/>
    <w:next w:val="a"/>
    <w:rsid w:val="00000BD9"/>
    <w:pPr>
      <w:numPr>
        <w:numId w:val="6"/>
      </w:numPr>
      <w:ind w:left="426" w:hanging="426"/>
    </w:pPr>
    <w:rPr>
      <w:lang w:eastAsia="en-US"/>
    </w:rPr>
  </w:style>
  <w:style w:type="paragraph" w:customStyle="1" w:styleId="Numberedlist21">
    <w:name w:val="Numbered list 2.1"/>
    <w:basedOn w:val="a"/>
    <w:next w:val="a"/>
    <w:qFormat/>
    <w:rsid w:val="00000BD9"/>
    <w:pPr>
      <w:keepNext/>
      <w:pageBreakBefore/>
      <w:numPr>
        <w:numId w:val="5"/>
      </w:numPr>
      <w:tabs>
        <w:tab w:val="clear" w:pos="720"/>
        <w:tab w:val="left" w:pos="851"/>
      </w:tabs>
      <w:spacing w:before="240" w:after="60"/>
      <w:ind w:left="851" w:hanging="851"/>
      <w:outlineLvl w:val="0"/>
    </w:pPr>
    <w:rPr>
      <w:b/>
      <w:sz w:val="28"/>
      <w:szCs w:val="28"/>
    </w:rPr>
  </w:style>
  <w:style w:type="paragraph" w:customStyle="1" w:styleId="Numberedlist22">
    <w:name w:val="Numbered list 2.2"/>
    <w:basedOn w:val="2"/>
    <w:next w:val="a"/>
    <w:qFormat/>
    <w:rsid w:val="00000BD9"/>
    <w:pPr>
      <w:numPr>
        <w:ilvl w:val="1"/>
        <w:numId w:val="5"/>
      </w:numPr>
      <w:tabs>
        <w:tab w:val="clear" w:pos="1440"/>
        <w:tab w:val="num" w:pos="851"/>
      </w:tabs>
      <w:ind w:left="851" w:hanging="851"/>
    </w:pPr>
  </w:style>
  <w:style w:type="paragraph" w:customStyle="1" w:styleId="Numberedlist23">
    <w:name w:val="Numbered list 2.3"/>
    <w:basedOn w:val="Numberedlist22"/>
    <w:next w:val="a"/>
    <w:qFormat/>
    <w:rsid w:val="00000BD9"/>
    <w:pPr>
      <w:numPr>
        <w:ilvl w:val="2"/>
      </w:numPr>
      <w:tabs>
        <w:tab w:val="clear" w:pos="2160"/>
        <w:tab w:val="num" w:pos="851"/>
      </w:tabs>
      <w:ind w:left="851" w:hanging="851"/>
      <w:outlineLvl w:val="2"/>
    </w:pPr>
    <w:rPr>
      <w:sz w:val="22"/>
      <w:szCs w:val="22"/>
    </w:rPr>
  </w:style>
  <w:style w:type="paragraph" w:customStyle="1" w:styleId="Numberedlist24">
    <w:name w:val="Numbered list 2.4"/>
    <w:basedOn w:val="Numberedlist22"/>
    <w:next w:val="a"/>
    <w:rsid w:val="00000BD9"/>
    <w:pPr>
      <w:numPr>
        <w:ilvl w:val="3"/>
      </w:numPr>
      <w:tabs>
        <w:tab w:val="clear" w:pos="3240"/>
        <w:tab w:val="num" w:pos="851"/>
      </w:tabs>
      <w:ind w:left="851" w:hanging="851"/>
      <w:outlineLvl w:val="3"/>
    </w:pPr>
    <w:rPr>
      <w:sz w:val="20"/>
    </w:rPr>
  </w:style>
  <w:style w:type="paragraph" w:styleId="a5">
    <w:name w:val="caption"/>
    <w:basedOn w:val="a"/>
    <w:next w:val="a"/>
    <w:link w:val="a6"/>
    <w:rsid w:val="00000BD9"/>
    <w:pPr>
      <w:spacing w:after="60"/>
      <w:jc w:val="center"/>
    </w:pPr>
    <w:rPr>
      <w:rFonts w:ascii="DCI Documents" w:hAnsi="DCI Documents"/>
      <w:bCs/>
      <w:i/>
      <w:sz w:val="14"/>
      <w:lang w:eastAsia="en-US"/>
    </w:rPr>
  </w:style>
  <w:style w:type="paragraph" w:styleId="a7">
    <w:name w:val="header"/>
    <w:basedOn w:val="a"/>
    <w:link w:val="a8"/>
    <w:uiPriority w:val="99"/>
    <w:rsid w:val="00000BD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000BD9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rsid w:val="00A85F75"/>
    <w:pPr>
      <w:tabs>
        <w:tab w:val="left" w:pos="360"/>
        <w:tab w:val="right" w:leader="dot" w:pos="9344"/>
      </w:tabs>
    </w:pPr>
    <w:rPr>
      <w:b/>
      <w:noProof/>
    </w:rPr>
  </w:style>
  <w:style w:type="paragraph" w:styleId="21">
    <w:name w:val="toc 2"/>
    <w:basedOn w:val="a"/>
    <w:next w:val="a"/>
    <w:autoRedefine/>
    <w:uiPriority w:val="39"/>
    <w:rsid w:val="001F7EC1"/>
    <w:pPr>
      <w:tabs>
        <w:tab w:val="left" w:pos="900"/>
        <w:tab w:val="right" w:leader="dot" w:pos="9344"/>
      </w:tabs>
      <w:ind w:left="360"/>
    </w:pPr>
    <w:rPr>
      <w:noProof/>
      <w:szCs w:val="18"/>
    </w:rPr>
  </w:style>
  <w:style w:type="paragraph" w:styleId="31">
    <w:name w:val="toc 3"/>
    <w:basedOn w:val="a"/>
    <w:next w:val="a"/>
    <w:autoRedefine/>
    <w:uiPriority w:val="39"/>
    <w:rsid w:val="00000BD9"/>
    <w:pPr>
      <w:tabs>
        <w:tab w:val="left" w:pos="1620"/>
        <w:tab w:val="right" w:leader="dot" w:pos="9344"/>
      </w:tabs>
      <w:ind w:left="900"/>
    </w:pPr>
    <w:rPr>
      <w:noProof/>
      <w:sz w:val="16"/>
      <w:szCs w:val="16"/>
    </w:rPr>
  </w:style>
  <w:style w:type="paragraph" w:customStyle="1" w:styleId="Normalsmall">
    <w:name w:val="Normal small"/>
    <w:basedOn w:val="a"/>
    <w:next w:val="a"/>
    <w:rsid w:val="00000BD9"/>
    <w:rPr>
      <w:sz w:val="16"/>
    </w:rPr>
  </w:style>
  <w:style w:type="paragraph" w:styleId="50">
    <w:name w:val="toc 5"/>
    <w:basedOn w:val="a"/>
    <w:next w:val="a"/>
    <w:autoRedefine/>
    <w:uiPriority w:val="39"/>
    <w:rsid w:val="00000BD9"/>
    <w:pPr>
      <w:ind w:left="720"/>
    </w:pPr>
  </w:style>
  <w:style w:type="paragraph" w:customStyle="1" w:styleId="ProjectLine">
    <w:name w:val="Project Line"/>
    <w:basedOn w:val="TableHeading"/>
    <w:next w:val="a"/>
    <w:link w:val="ProjectLine0"/>
    <w:qFormat/>
    <w:rsid w:val="00000BD9"/>
    <w:pPr>
      <w:spacing w:before="120" w:after="0"/>
    </w:pPr>
  </w:style>
  <w:style w:type="paragraph" w:customStyle="1" w:styleId="Results">
    <w:name w:val="Results"/>
    <w:basedOn w:val="a"/>
    <w:next w:val="Numberedlist1"/>
    <w:rsid w:val="00000BD9"/>
    <w:pPr>
      <w:keepNext/>
      <w:spacing w:before="240"/>
    </w:pPr>
    <w:rPr>
      <w:b/>
      <w:u w:val="single"/>
    </w:rPr>
  </w:style>
  <w:style w:type="paragraph" w:customStyle="1" w:styleId="PictureCenter">
    <w:name w:val="Picture Center"/>
    <w:basedOn w:val="a"/>
    <w:next w:val="a"/>
    <w:qFormat/>
    <w:rsid w:val="00000BD9"/>
    <w:pPr>
      <w:keepNext/>
      <w:jc w:val="center"/>
    </w:pPr>
  </w:style>
  <w:style w:type="paragraph" w:customStyle="1" w:styleId="NormalUnderlined">
    <w:name w:val="Normal Underlined"/>
    <w:basedOn w:val="a"/>
    <w:rsid w:val="00000BD9"/>
    <w:rPr>
      <w:u w:val="single"/>
    </w:rPr>
  </w:style>
  <w:style w:type="paragraph" w:customStyle="1" w:styleId="NumberedList11">
    <w:name w:val="Numbered List 1.1"/>
    <w:basedOn w:val="Numberedlist1"/>
    <w:rsid w:val="00000BD9"/>
    <w:pPr>
      <w:numPr>
        <w:ilvl w:val="1"/>
      </w:numPr>
      <w:ind w:left="851" w:hanging="425"/>
    </w:pPr>
  </w:style>
  <w:style w:type="paragraph" w:customStyle="1" w:styleId="NumberedList111">
    <w:name w:val="Numbered List 1.1.1"/>
    <w:basedOn w:val="NumberedList11"/>
    <w:rsid w:val="00000BD9"/>
    <w:pPr>
      <w:numPr>
        <w:ilvl w:val="2"/>
      </w:numPr>
      <w:ind w:left="1276" w:hanging="425"/>
    </w:pPr>
  </w:style>
  <w:style w:type="paragraph" w:styleId="aa">
    <w:name w:val="footnote text"/>
    <w:basedOn w:val="a"/>
    <w:link w:val="ab"/>
    <w:semiHidden/>
    <w:rsid w:val="00000BD9"/>
    <w:rPr>
      <w:sz w:val="16"/>
    </w:rPr>
  </w:style>
  <w:style w:type="character" w:styleId="ac">
    <w:name w:val="footnote reference"/>
    <w:semiHidden/>
    <w:rsid w:val="00000BD9"/>
    <w:rPr>
      <w:vertAlign w:val="superscript"/>
    </w:rPr>
  </w:style>
  <w:style w:type="table" w:styleId="ad">
    <w:name w:val="Table Grid"/>
    <w:basedOn w:val="a1"/>
    <w:uiPriority w:val="39"/>
    <w:rsid w:val="00000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000BD9"/>
    <w:rPr>
      <w:rFonts w:ascii="OmniWay" w:hAnsi="OmniWay"/>
      <w:b/>
      <w:sz w:val="24"/>
      <w:lang w:val="uk-UA" w:eastAsia="en-US"/>
    </w:rPr>
  </w:style>
  <w:style w:type="character" w:customStyle="1" w:styleId="30">
    <w:name w:val="Заголовок 3 Знак"/>
    <w:link w:val="3"/>
    <w:rsid w:val="002E74E4"/>
    <w:rPr>
      <w:rFonts w:asciiTheme="minorHAnsi" w:hAnsiTheme="minorHAnsi" w:cstheme="minorHAnsi"/>
      <w:b/>
      <w:i/>
      <w:iCs/>
      <w:sz w:val="22"/>
      <w:lang w:val="uk-UA" w:eastAsia="en-US"/>
    </w:rPr>
  </w:style>
  <w:style w:type="character" w:customStyle="1" w:styleId="40">
    <w:name w:val="Заголовок 4 Знак"/>
    <w:link w:val="4"/>
    <w:rsid w:val="00000BD9"/>
    <w:rPr>
      <w:rFonts w:ascii="OmniWay" w:hAnsi="OmniWay"/>
      <w:b/>
      <w:lang w:eastAsia="en-US"/>
    </w:rPr>
  </w:style>
  <w:style w:type="character" w:customStyle="1" w:styleId="ab">
    <w:name w:val="Текст виноски Знак"/>
    <w:basedOn w:val="a0"/>
    <w:link w:val="aa"/>
    <w:semiHidden/>
    <w:rsid w:val="000414F1"/>
    <w:rPr>
      <w:rFonts w:ascii="OmniWay" w:hAnsi="OmniWay"/>
      <w:sz w:val="16"/>
    </w:rPr>
  </w:style>
  <w:style w:type="character" w:customStyle="1" w:styleId="TableHeading0">
    <w:name w:val="Table_Heading Знак"/>
    <w:basedOn w:val="a0"/>
    <w:link w:val="TableHeading"/>
    <w:rsid w:val="00E325F5"/>
    <w:rPr>
      <w:rFonts w:ascii="OmniWay" w:hAnsi="OmniWay"/>
      <w:b/>
      <w:bCs/>
      <w:color w:val="000000" w:themeColor="text1"/>
      <w:sz w:val="18"/>
      <w:lang w:val="uk-UA" w:eastAsia="en-US"/>
    </w:rPr>
  </w:style>
  <w:style w:type="paragraph" w:styleId="ae">
    <w:name w:val="annotation text"/>
    <w:basedOn w:val="a"/>
    <w:link w:val="af"/>
    <w:rsid w:val="00B548CC"/>
  </w:style>
  <w:style w:type="character" w:customStyle="1" w:styleId="af">
    <w:name w:val="Текст примітки Знак"/>
    <w:basedOn w:val="a0"/>
    <w:link w:val="ae"/>
    <w:rsid w:val="00B548CC"/>
    <w:rPr>
      <w:rFonts w:ascii="OmniWay" w:hAnsi="OmniWay"/>
    </w:rPr>
  </w:style>
  <w:style w:type="paragraph" w:styleId="af0">
    <w:name w:val="annotation subject"/>
    <w:basedOn w:val="ae"/>
    <w:next w:val="ae"/>
    <w:link w:val="af1"/>
    <w:rsid w:val="00B548CC"/>
    <w:rPr>
      <w:b/>
      <w:bCs/>
    </w:rPr>
  </w:style>
  <w:style w:type="character" w:customStyle="1" w:styleId="af1">
    <w:name w:val="Тема примітки Знак"/>
    <w:basedOn w:val="af"/>
    <w:link w:val="af0"/>
    <w:rsid w:val="00B548CC"/>
    <w:rPr>
      <w:rFonts w:ascii="OmniWay" w:hAnsi="OmniWay"/>
      <w:b/>
      <w:bCs/>
    </w:rPr>
  </w:style>
  <w:style w:type="character" w:customStyle="1" w:styleId="Bulletwithtext1Char">
    <w:name w:val="Bullet with text 1 Char"/>
    <w:basedOn w:val="a0"/>
    <w:link w:val="Bulletwithtext1"/>
    <w:rsid w:val="0075464C"/>
    <w:rPr>
      <w:rFonts w:ascii="OmniWay" w:hAnsi="OmniWay"/>
      <w:sz w:val="18"/>
      <w:lang w:val="uk-UA" w:eastAsia="en-US"/>
    </w:rPr>
  </w:style>
  <w:style w:type="character" w:customStyle="1" w:styleId="ProjectLine0">
    <w:name w:val="Project Line Знак"/>
    <w:basedOn w:val="a0"/>
    <w:link w:val="ProjectLine"/>
    <w:rsid w:val="0006442B"/>
    <w:rPr>
      <w:rFonts w:ascii="OmniWay" w:hAnsi="OmniWay"/>
      <w:b/>
      <w:sz w:val="18"/>
      <w:lang w:eastAsia="en-US"/>
    </w:rPr>
  </w:style>
  <w:style w:type="paragraph" w:styleId="af2">
    <w:name w:val="Revision"/>
    <w:hidden/>
    <w:uiPriority w:val="99"/>
    <w:semiHidden/>
    <w:rsid w:val="00AD2067"/>
    <w:rPr>
      <w:rFonts w:ascii="OmniWay" w:hAnsi="OmniWay"/>
      <w:sz w:val="18"/>
      <w:szCs w:val="24"/>
    </w:rPr>
  </w:style>
  <w:style w:type="character" w:customStyle="1" w:styleId="Bulletwithtext20">
    <w:name w:val="Bullet with text 2 Знак"/>
    <w:link w:val="Bulletwithtext2"/>
    <w:rsid w:val="00F24C1D"/>
    <w:rPr>
      <w:rFonts w:ascii="OmniWay" w:hAnsi="OmniWay"/>
      <w:sz w:val="18"/>
      <w:lang w:val="uk-UA" w:eastAsia="en-US"/>
    </w:rPr>
  </w:style>
  <w:style w:type="character" w:customStyle="1" w:styleId="Table0">
    <w:name w:val="Table Знак"/>
    <w:link w:val="Table"/>
    <w:rsid w:val="002F47F1"/>
    <w:rPr>
      <w:rFonts w:asciiTheme="minorHAnsi" w:hAnsiTheme="minorHAnsi" w:cstheme="minorHAnsi"/>
      <w:sz w:val="18"/>
      <w:lang w:val="uk-UA" w:eastAsia="en-US"/>
    </w:rPr>
  </w:style>
  <w:style w:type="character" w:customStyle="1" w:styleId="a4">
    <w:name w:val="Назва Знак"/>
    <w:link w:val="a3"/>
    <w:rsid w:val="00FC385B"/>
    <w:rPr>
      <w:rFonts w:ascii="OmniWay" w:hAnsi="OmniWay"/>
      <w:b/>
      <w:kern w:val="28"/>
      <w:sz w:val="32"/>
      <w:lang w:val="uk-UA" w:eastAsia="en-US"/>
    </w:rPr>
  </w:style>
  <w:style w:type="character" w:customStyle="1" w:styleId="Reference">
    <w:name w:val="Reference"/>
    <w:basedOn w:val="a0"/>
    <w:rsid w:val="00000BD9"/>
    <w:rPr>
      <w:rFonts w:ascii="OmniWay" w:hAnsi="OmniWay"/>
      <w:color w:val="0000FF"/>
      <w:sz w:val="18"/>
      <w:u w:val="single"/>
    </w:rPr>
  </w:style>
  <w:style w:type="table" w:customStyle="1" w:styleId="BMSTable-Style1">
    <w:name w:val="BMS Table - Style1"/>
    <w:basedOn w:val="12"/>
    <w:rsid w:val="005A6661"/>
    <w:rPr>
      <w:rFonts w:asciiTheme="minorHAnsi" w:eastAsiaTheme="minorHAnsi" w:hAnsiTheme="minorHAnsi" w:cstheme="minorBidi"/>
      <w:sz w:val="22"/>
      <w:szCs w:val="22"/>
      <w:lang w:val="uk-UA" w:eastAsia="en-US"/>
    </w:rPr>
    <w:tblPr>
      <w:tblBorders>
        <w:top w:val="single" w:sz="4" w:space="0" w:color="80AAD3"/>
        <w:left w:val="single" w:sz="4" w:space="0" w:color="80AAD3"/>
        <w:bottom w:val="single" w:sz="4" w:space="0" w:color="80AAD3"/>
        <w:right w:val="single" w:sz="4" w:space="0" w:color="80AAD3"/>
        <w:insideH w:val="single" w:sz="4" w:space="0" w:color="80AAD3"/>
        <w:insideV w:val="single" w:sz="4" w:space="0" w:color="80AAD3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jc w:val="center"/>
      </w:pPr>
      <w:rPr>
        <w:rFonts w:asciiTheme="minorHAnsi" w:hAnsiTheme="minorHAnsi"/>
        <w:b/>
        <w:bCs/>
        <w:color w:val="FFFFFF" w:themeColor="background1"/>
        <w:spacing w:val="0"/>
        <w:w w:val="100"/>
        <w:position w:val="0"/>
        <w:sz w:val="22"/>
        <w:u w:val="none"/>
      </w:rPr>
      <w:tblPr/>
      <w:tcPr>
        <w:tcBorders>
          <w:top w:val="single" w:sz="4" w:space="0" w:color="80AAD3"/>
          <w:left w:val="single" w:sz="4" w:space="0" w:color="80AAD3"/>
          <w:bottom w:val="single" w:sz="4" w:space="0" w:color="80AAD3"/>
          <w:right w:val="single" w:sz="4" w:space="0" w:color="80AAD3"/>
          <w:insideH w:val="single" w:sz="4" w:space="0" w:color="80AAD3"/>
          <w:insideV w:val="single" w:sz="4" w:space="0" w:color="80AAD3"/>
          <w:tl2br w:val="nil"/>
          <w:tr2bl w:val="nil"/>
        </w:tcBorders>
        <w:shd w:val="clear" w:color="auto" w:fill="80AAD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single" w:sz="8" w:space="0" w:color="80AAD3"/>
          <w:insideV w:val="single" w:sz="8" w:space="0" w:color="80AAD3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80AAD3"/>
          <w:left w:val="single" w:sz="4" w:space="0" w:color="80AAD3"/>
          <w:bottom w:val="single" w:sz="4" w:space="0" w:color="80AAD3"/>
          <w:right w:val="single" w:sz="4" w:space="0" w:color="80AAD3"/>
          <w:insideH w:val="single" w:sz="4" w:space="0" w:color="80AAD3"/>
          <w:insideV w:val="single" w:sz="4" w:space="0" w:color="80AAD3"/>
          <w:tl2br w:val="nil"/>
          <w:tr2bl w:val="nil"/>
        </w:tcBorders>
        <w:shd w:val="clear" w:color="auto" w:fill="FFFFFF" w:themeFill="background1"/>
      </w:tcPr>
    </w:tblStylePr>
  </w:style>
  <w:style w:type="table" w:styleId="12">
    <w:name w:val="Light List Accent 1"/>
    <w:basedOn w:val="a1"/>
    <w:uiPriority w:val="61"/>
    <w:semiHidden/>
    <w:unhideWhenUsed/>
    <w:rsid w:val="005A66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6">
    <w:name w:val="Назва об'єкта Знак"/>
    <w:basedOn w:val="a0"/>
    <w:link w:val="a5"/>
    <w:locked/>
    <w:rsid w:val="00E71E80"/>
    <w:rPr>
      <w:rFonts w:ascii="DCI Documents" w:hAnsi="DCI Documents"/>
      <w:bCs/>
      <w:i/>
      <w:sz w:val="14"/>
      <w:lang w:val="uk-UA" w:eastAsia="en-US"/>
    </w:rPr>
  </w:style>
  <w:style w:type="character" w:customStyle="1" w:styleId="a8">
    <w:name w:val="Верхній колонтитул Знак"/>
    <w:basedOn w:val="a0"/>
    <w:link w:val="a7"/>
    <w:uiPriority w:val="99"/>
    <w:rsid w:val="00422912"/>
    <w:rPr>
      <w:rFonts w:ascii="OmniWay" w:hAnsi="OmniWay"/>
      <w:sz w:val="18"/>
      <w:szCs w:val="24"/>
    </w:rPr>
  </w:style>
  <w:style w:type="paragraph" w:styleId="af3">
    <w:name w:val="Balloon Text"/>
    <w:basedOn w:val="a"/>
    <w:link w:val="af4"/>
    <w:semiHidden/>
    <w:unhideWhenUsed/>
    <w:rsid w:val="00BF3777"/>
    <w:rPr>
      <w:rFonts w:ascii="Segoe UI" w:hAnsi="Segoe UI" w:cs="Segoe UI"/>
      <w:szCs w:val="18"/>
    </w:rPr>
  </w:style>
  <w:style w:type="character" w:customStyle="1" w:styleId="af4">
    <w:name w:val="Текст у виносці Знак"/>
    <w:basedOn w:val="a0"/>
    <w:link w:val="af3"/>
    <w:semiHidden/>
    <w:rsid w:val="00BF3777"/>
    <w:rPr>
      <w:rFonts w:ascii="Segoe UI" w:hAnsi="Segoe UI" w:cs="Segoe UI"/>
      <w:sz w:val="18"/>
      <w:szCs w:val="18"/>
      <w:lang w:val="uk-UA"/>
    </w:rPr>
  </w:style>
  <w:style w:type="character" w:styleId="af5">
    <w:name w:val="annotation reference"/>
    <w:basedOn w:val="a0"/>
    <w:semiHidden/>
    <w:unhideWhenUsed/>
    <w:rsid w:val="00273CB6"/>
    <w:rPr>
      <w:sz w:val="16"/>
      <w:szCs w:val="16"/>
    </w:rPr>
  </w:style>
  <w:style w:type="table" w:customStyle="1" w:styleId="ListTable6Colorful1">
    <w:name w:val="List Table 6 Colorful1"/>
    <w:basedOn w:val="a1"/>
    <w:uiPriority w:val="51"/>
    <w:rsid w:val="009361A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notused">
    <w:name w:val="Table_not_used"/>
    <w:basedOn w:val="Table"/>
    <w:rsid w:val="00AE1E63"/>
    <w:pPr>
      <w:numPr>
        <w:ilvl w:val="1"/>
        <w:numId w:val="7"/>
      </w:numPr>
      <w:tabs>
        <w:tab w:val="clear" w:pos="1080"/>
      </w:tabs>
      <w:ind w:left="0" w:firstLine="0"/>
      <w:jc w:val="right"/>
    </w:pPr>
    <w:rPr>
      <w:rFonts w:ascii="DCI Documents" w:hAnsi="DCI Documents"/>
      <w:lang w:val="en-US"/>
    </w:rPr>
  </w:style>
  <w:style w:type="character" w:styleId="af6">
    <w:name w:val="Hyperlink"/>
    <w:basedOn w:val="a0"/>
    <w:uiPriority w:val="99"/>
    <w:unhideWhenUsed/>
    <w:rsid w:val="00B87C4C"/>
    <w:rPr>
      <w:color w:val="0000FF" w:themeColor="hyperlink"/>
      <w:u w:val="single"/>
    </w:rPr>
  </w:style>
  <w:style w:type="character" w:styleId="af7">
    <w:name w:val="FollowedHyperlink"/>
    <w:basedOn w:val="a0"/>
    <w:semiHidden/>
    <w:unhideWhenUsed/>
    <w:rsid w:val="00F226EF"/>
    <w:rPr>
      <w:color w:val="800080" w:themeColor="followedHyperlink"/>
      <w:u w:val="single"/>
    </w:rPr>
  </w:style>
  <w:style w:type="paragraph" w:styleId="af8">
    <w:name w:val="List Paragraph"/>
    <w:basedOn w:val="a"/>
    <w:uiPriority w:val="34"/>
    <w:qFormat/>
    <w:rsid w:val="00794004"/>
    <w:pPr>
      <w:ind w:left="720"/>
      <w:contextualSpacing/>
    </w:pPr>
  </w:style>
  <w:style w:type="paragraph" w:styleId="af9">
    <w:name w:val="Normal (Web)"/>
    <w:basedOn w:val="a"/>
    <w:uiPriority w:val="99"/>
    <w:semiHidden/>
    <w:unhideWhenUsed/>
    <w:rsid w:val="00D0133B"/>
    <w:pPr>
      <w:spacing w:before="100" w:beforeAutospacing="1" w:after="100" w:afterAutospacing="1"/>
    </w:pPr>
    <w:rPr>
      <w:rFonts w:ascii="Times New Roman" w:hAnsi="Times New Roman"/>
      <w:sz w:val="24"/>
      <w:lang w:eastAsia="uk-UA"/>
    </w:rPr>
  </w:style>
  <w:style w:type="table" w:customStyle="1" w:styleId="-61">
    <w:name w:val="Список-таблица 6 цветная1"/>
    <w:basedOn w:val="a1"/>
    <w:uiPriority w:val="51"/>
    <w:rsid w:val="00823C1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0">
    <w:name w:val="Заголовок 1 Знак"/>
    <w:basedOn w:val="a0"/>
    <w:link w:val="1"/>
    <w:rsid w:val="002B7D8B"/>
    <w:rPr>
      <w:rFonts w:ascii="OmniWay" w:hAnsi="OmniWay"/>
      <w:b/>
      <w:kern w:val="28"/>
      <w:sz w:val="28"/>
      <w:lang w:val="uk-UA" w:eastAsia="en-US"/>
    </w:rPr>
  </w:style>
  <w:style w:type="paragraph" w:styleId="41">
    <w:name w:val="toc 4"/>
    <w:basedOn w:val="a"/>
    <w:next w:val="a"/>
    <w:autoRedefine/>
    <w:uiPriority w:val="39"/>
    <w:unhideWhenUsed/>
    <w:rsid w:val="00D45D03"/>
    <w:pPr>
      <w:spacing w:after="100"/>
      <w:ind w:left="540"/>
    </w:pPr>
  </w:style>
  <w:style w:type="character" w:customStyle="1" w:styleId="Bulletwithtext10">
    <w:name w:val="Bullet with text 1 Знак"/>
    <w:locked/>
    <w:rsid w:val="005B313F"/>
    <w:rPr>
      <w:rFonts w:ascii="OmniWay" w:hAnsi="OmniWay"/>
      <w:sz w:val="18"/>
      <w:lang w:eastAsia="en-US"/>
    </w:rPr>
  </w:style>
  <w:style w:type="character" w:customStyle="1" w:styleId="labeldefault">
    <w:name w:val="label_default"/>
    <w:basedOn w:val="a0"/>
    <w:rsid w:val="002D13B1"/>
  </w:style>
  <w:style w:type="paragraph" w:styleId="afa">
    <w:name w:val="toa heading"/>
    <w:basedOn w:val="a"/>
    <w:next w:val="a"/>
    <w:semiHidden/>
    <w:unhideWhenUsed/>
    <w:rsid w:val="00882919"/>
    <w:pPr>
      <w:spacing w:before="120"/>
    </w:pPr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6897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8451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kb.oschadbank.ua/portal-digital-frontend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oschadbank.ua/ua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oschadbank.ua/ua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oschadbank.ua/u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y.Medyany\AppData\Roaming\Microsoft\Templates\OmniWay%20Docs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5C54D93226DAB498C3FF42AA02D4CC2" ma:contentTypeVersion="2" ma:contentTypeDescription="Створення нового документа." ma:contentTypeScope="" ma:versionID="e499a9e74332ffb4b28ca0e03ffe4bb1">
  <xsd:schema xmlns:xsd="http://www.w3.org/2001/XMLSchema" xmlns:xs="http://www.w3.org/2001/XMLSchema" xmlns:p="http://schemas.microsoft.com/office/2006/metadata/properties" xmlns:ns2="1dc99117-90c6-4db4-b57e-263a16036aac" targetNamespace="http://schemas.microsoft.com/office/2006/metadata/properties" ma:root="true" ma:fieldsID="f00df5e159e8eb2d5df1e1b10e34cc7b" ns2:_="">
    <xsd:import namespace="1dc99117-90c6-4db4-b57e-263a16036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99117-90c6-4db4-b57e-263a16036a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dc99117-90c6-4db4-b57e-263a16036aac">
      <UserInfo>
        <DisplayName>Шевченко Ольга Миколаївна</DisplayName>
        <AccountId>30284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8BD921-CA79-46E0-BD65-09EC76381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99117-90c6-4db4-b57e-263a16036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26753F-35C9-4F64-9CFE-5E8CA32548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772DEE-3303-4672-AD7F-BA796B8B22E1}">
  <ds:schemaRefs>
    <ds:schemaRef ds:uri="http://schemas.microsoft.com/office/2006/metadata/properties"/>
    <ds:schemaRef ds:uri="http://schemas.microsoft.com/office/infopath/2007/PartnerControls"/>
    <ds:schemaRef ds:uri="1dc99117-90c6-4db4-b57e-263a16036aac"/>
  </ds:schemaRefs>
</ds:datastoreItem>
</file>

<file path=customXml/itemProps4.xml><?xml version="1.0" encoding="utf-8"?>
<ds:datastoreItem xmlns:ds="http://schemas.openxmlformats.org/officeDocument/2006/customXml" ds:itemID="{967086D2-58E6-4FF5-AA44-3A008BA797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OmniWay Docs Template.dotm</Template>
  <TotalTime>2</TotalTime>
  <Pages>13</Pages>
  <Words>4352</Words>
  <Characters>2481</Characters>
  <Application>Microsoft Office Word</Application>
  <DocSecurity>0</DocSecurity>
  <Lines>20</Lines>
  <Paragraphs>13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шаблон документу "Формуляр послуги"</vt:lpstr>
      <vt:lpstr>шаблон документу "Формуляр послуги"</vt:lpstr>
      <vt:lpstr>шаблон документу "Формуляр послуги"</vt:lpstr>
    </vt:vector>
  </TitlesOfParts>
  <Company/>
  <LinksUpToDate>false</LinksUpToDate>
  <CharactersWithSpaces>6820</CharactersWithSpaces>
  <SharedDoc>false</SharedDoc>
  <HLinks>
    <vt:vector size="18" baseType="variant">
      <vt:variant>
        <vt:i4>2031667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_Toc245458103</vt:lpwstr>
      </vt:variant>
      <vt:variant>
        <vt:i4>2031667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_Toc245458102</vt:lpwstr>
      </vt:variant>
      <vt:variant>
        <vt:i4>2031667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_Toc245458101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документу "Формуляр послуги"</dc:title>
  <dc:subject/>
  <dc:creator>Медяний Ю.О.</dc:creator>
  <cp:keywords/>
  <dc:description/>
  <cp:lastModifiedBy>Трубачов Дмитро</cp:lastModifiedBy>
  <cp:revision>4</cp:revision>
  <cp:lastPrinted>2016-08-12T14:54:00Z</cp:lastPrinted>
  <dcterms:created xsi:type="dcterms:W3CDTF">2025-10-21T12:12:00Z</dcterms:created>
  <dcterms:modified xsi:type="dcterms:W3CDTF">2025-10-21T12:14:00Z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VerNo">
    <vt:lpwstr>0.3</vt:lpwstr>
  </property>
  <property fmtid="{D5CDD505-2E9C-101B-9397-08002B2CF9AE}" pid="3" name="_DocVerDate">
    <vt:lpwstr>22.10.2020</vt:lpwstr>
  </property>
  <property fmtid="{D5CDD505-2E9C-101B-9397-08002B2CF9AE}" pid="4" name="_DocName">
    <vt:lpwstr>Інструкція користувача</vt:lpwstr>
  </property>
  <property fmtid="{D5CDD505-2E9C-101B-9397-08002B2CF9AE}" pid="5" name="_CustomerFullName">
    <vt:lpwstr>АТ "Ощадбанк"</vt:lpwstr>
  </property>
  <property fmtid="{D5CDD505-2E9C-101B-9397-08002B2CF9AE}" pid="6" name="_CustomerShortName">
    <vt:lpwstr>Ощадбанк</vt:lpwstr>
  </property>
  <property fmtid="{D5CDD505-2E9C-101B-9397-08002B2CF9AE}" pid="7" name="SLR.ServiceName">
    <vt:lpwstr>Робота з віджетом "Обмін документами валютного нагляду з клієнтами"</vt:lpwstr>
  </property>
  <property fmtid="{D5CDD505-2E9C-101B-9397-08002B2CF9AE}" pid="8" name="ContentTypeId">
    <vt:lpwstr>0x01010075C54D93226DAB498C3FF42AA02D4CC2</vt:lpwstr>
  </property>
</Properties>
</file>